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11373" w14:textId="77777777" w:rsidR="004742E5" w:rsidRDefault="000D09F7" w:rsidP="000D09F7">
      <w:pPr>
        <w:pStyle w:val="Standard"/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28F9E2E" wp14:editId="4AB40887">
                <wp:simplePos x="0" y="0"/>
                <wp:positionH relativeFrom="page">
                  <wp:posOffset>-295195</wp:posOffset>
                </wp:positionH>
                <wp:positionV relativeFrom="page">
                  <wp:posOffset>-1038237</wp:posOffset>
                </wp:positionV>
                <wp:extent cx="2456819" cy="781053"/>
                <wp:effectExtent l="0" t="0" r="631" b="0"/>
                <wp:wrapNone/>
                <wp:docPr id="2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9" cy="781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393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30"/>
                            </w:tblGrid>
                            <w:tr w:rsidR="004742E5" w14:paraId="0E45D15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260"/>
                              </w:trPr>
                              <w:tc>
                                <w:tcPr>
                                  <w:tcW w:w="3930" w:type="dxa"/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tbl>
                                  <w:tblPr>
                                    <w:tblW w:w="5000" w:type="pct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10"/>
                                  </w:tblGrid>
                                  <w:tr w:rsidR="004742E5" w14:paraId="737195CA" w14:textId="77777777">
                                    <w:tblPrEx>
                                      <w:tblCellMar>
                                        <w:top w:w="0" w:type="dxa"/>
                                        <w:bottom w:w="0" w:type="dxa"/>
                                      </w:tblCellMar>
                                    </w:tblPrEx>
                                    <w:tc>
                                      <w:tcPr>
                                        <w:tcW w:w="3910" w:type="dxa"/>
                                        <w:shd w:val="clear" w:color="auto" w:fill="auto"/>
                                        <w:tcMar>
                                          <w:top w:w="0" w:type="dxa"/>
                                          <w:left w:w="10" w:type="dxa"/>
                                          <w:bottom w:w="0" w:type="dxa"/>
                                          <w:right w:w="10" w:type="dxa"/>
                                        </w:tcMar>
                                        <w:vAlign w:val="center"/>
                                      </w:tcPr>
                                      <w:p w14:paraId="3EA5A32C" w14:textId="77777777" w:rsidR="004742E5" w:rsidRDefault="000D09F7">
                                        <w:pPr>
                                          <w:pStyle w:val="TableContents"/>
                                          <w:spacing w:after="283"/>
                                          <w:jc w:val="both"/>
                                          <w:rPr>
                                            <w:rFonts w:hint="eastAsia"/>
                                          </w:rPr>
                                        </w:pPr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 xml:space="preserve">N.B.: da presentare al Responsabile/Gestore degli Impianti Sportivi Ulestri almeno </w:t>
                                        </w:r>
                                        <w:r>
                                          <w:rPr>
                                            <w:rFonts w:ascii="Calibri, sans-serif" w:hAnsi="Calibri, sans-serif"/>
                                            <w:b/>
                                            <w:sz w:val="20"/>
                                          </w:rPr>
                                          <w:t>10 giorni prima</w:t>
                                        </w:r>
                                        <w:r>
                                          <w:rPr>
                                            <w:rFonts w:ascii="Calibri, sans-serif" w:hAnsi="Calibri, sans-serif"/>
                                            <w:sz w:val="20"/>
                                          </w:rPr>
                                          <w:t xml:space="preserve"> del giorno di utilizzo dei locali</w:t>
                                        </w:r>
                                      </w:p>
                                    </w:tc>
                                  </w:tr>
                                </w:tbl>
                                <w:p w14:paraId="678C592C" w14:textId="77777777" w:rsidR="004742E5" w:rsidRDefault="000D09F7">
                                  <w:pPr>
                                    <w:pStyle w:val="TableContents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t> </w:t>
                                  </w:r>
                                </w:p>
                              </w:tc>
                            </w:tr>
                          </w:tbl>
                          <w:p w14:paraId="277BCC38" w14:textId="77777777" w:rsidR="004742E5" w:rsidRDefault="004742E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8F9E2E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-23.25pt;margin-top:-81.75pt;width:193.45pt;height:61.5pt;z-index: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" filled="f" stroked="f">
                <v:textbox style="mso-fit-shape-to-text:t" inset="0,0,0,0">
                  <w:txbxContent>
                    <w:tbl>
                      <w:tblPr>
                        <w:tblW w:w="393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30"/>
                      </w:tblGrid>
                      <w:tr w:rsidR="004742E5" w14:paraId="0E45D15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260"/>
                        </w:trPr>
                        <w:tc>
                          <w:tcPr>
                            <w:tcW w:w="3930" w:type="dxa"/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tbl>
                            <w:tblPr>
                              <w:tblW w:w="5000" w:type="pct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10"/>
                            </w:tblGrid>
                            <w:tr w:rsidR="004742E5" w14:paraId="737195C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c>
                                <w:tcPr>
                                  <w:tcW w:w="3910" w:type="dxa"/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EA5A32C" w14:textId="77777777" w:rsidR="004742E5" w:rsidRDefault="000D09F7">
                                  <w:pPr>
                                    <w:pStyle w:val="TableContents"/>
                                    <w:spacing w:after="283"/>
                                    <w:jc w:val="both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 xml:space="preserve">N.B.: da presentare al Responsabile/Gestore degli Impianti Sportivi Ulestri almeno </w:t>
                                  </w:r>
                                  <w:r>
                                    <w:rPr>
                                      <w:rFonts w:ascii="Calibri, sans-serif" w:hAnsi="Calibri, sans-serif"/>
                                      <w:b/>
                                      <w:sz w:val="20"/>
                                    </w:rPr>
                                    <w:t>10 giorni prima</w:t>
                                  </w:r>
                                  <w:r>
                                    <w:rPr>
                                      <w:rFonts w:ascii="Calibri, sans-serif" w:hAnsi="Calibri, sans-serif"/>
                                      <w:sz w:val="20"/>
                                    </w:rPr>
                                    <w:t xml:space="preserve"> del giorno di utilizzo dei locali</w:t>
                                  </w:r>
                                </w:p>
                              </w:tc>
                            </w:tr>
                          </w:tbl>
                          <w:p w14:paraId="678C592C" w14:textId="77777777" w:rsidR="004742E5" w:rsidRDefault="000D09F7">
                            <w:pPr>
                              <w:pStyle w:val="TableContents"/>
                              <w:rPr>
                                <w:rFonts w:hint="eastAsia"/>
                              </w:rPr>
                            </w:pPr>
                            <w:r>
                              <w:t> </w:t>
                            </w:r>
                          </w:p>
                        </w:tc>
                      </w:tr>
                    </w:tbl>
                    <w:p w14:paraId="277BCC38" w14:textId="77777777" w:rsidR="004742E5" w:rsidRDefault="004742E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hAnsi="Calibri" w:cs="Tahoma"/>
          <w:b/>
          <w:color w:val="000000"/>
          <w:sz w:val="22"/>
          <w:szCs w:val="22"/>
        </w:rPr>
        <w:t>MODELLO ISTANZA</w:t>
      </w:r>
    </w:p>
    <w:p w14:paraId="0903EF22" w14:textId="77777777" w:rsidR="004742E5" w:rsidRDefault="004742E5">
      <w:pPr>
        <w:pStyle w:val="Standard"/>
        <w:jc w:val="both"/>
        <w:rPr>
          <w:rFonts w:ascii="Calibri" w:hAnsi="Calibri" w:cs="Tahoma"/>
          <w:b/>
          <w:color w:val="C00000"/>
          <w:sz w:val="22"/>
          <w:szCs w:val="22"/>
        </w:rPr>
      </w:pPr>
    </w:p>
    <w:p w14:paraId="76F9A259" w14:textId="77777777" w:rsidR="004742E5" w:rsidRDefault="000D09F7">
      <w:pPr>
        <w:pStyle w:val="Standard"/>
        <w:jc w:val="center"/>
        <w:rPr>
          <w:rFonts w:hint="eastAsia"/>
        </w:rPr>
      </w:pPr>
      <w:r>
        <w:rPr>
          <w:rFonts w:ascii="Calibri" w:hAnsi="Calibri" w:cs="Tahoma"/>
          <w:b/>
          <w:sz w:val="22"/>
          <w:szCs w:val="22"/>
        </w:rPr>
        <w:t xml:space="preserve">ISTANZA DI PARTECIPAZIONE AL BANDO PUBBLICO PER LA CONCESSIONE DI </w:t>
      </w:r>
      <w:r>
        <w:rPr>
          <w:rFonts w:ascii="Calibri" w:hAnsi="Calibri" w:cs="Tahoma"/>
          <w:b/>
          <w:sz w:val="22"/>
          <w:szCs w:val="22"/>
        </w:rPr>
        <w:t>CONTRIBUTI A FONDO PERDUTO PER L’ACQUISTO, LA RISTRUTTURAZIONE O IL RESTAURO E RISANAMENTO CONSERVATIVO DI PRIME CASE NEI PICCOLI COMUNI DELLA SARDEGNA – ANNUALITÀ 2026</w:t>
      </w:r>
    </w:p>
    <w:p w14:paraId="61D6169B" w14:textId="77777777" w:rsidR="004742E5" w:rsidRDefault="000D09F7">
      <w:pPr>
        <w:pStyle w:val="Standard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LEGGE REGIONALE 9 MARZO 2022, N. 3, ART. 13, “DISPOSIZIONI IN MATERIA DI CONTRASTO ALLO SPOPOLAMENTO”</w:t>
      </w:r>
    </w:p>
    <w:p w14:paraId="6D2E3643" w14:textId="77777777" w:rsidR="004742E5" w:rsidRDefault="004742E5">
      <w:pPr>
        <w:pStyle w:val="Textbody"/>
        <w:spacing w:after="0" w:line="240" w:lineRule="auto"/>
        <w:rPr>
          <w:rFonts w:ascii="Calibri" w:hAnsi="Calibri"/>
          <w:sz w:val="22"/>
          <w:szCs w:val="22"/>
        </w:rPr>
      </w:pPr>
    </w:p>
    <w:p w14:paraId="20E48F25" w14:textId="77777777" w:rsidR="004742E5" w:rsidRDefault="000D09F7">
      <w:pPr>
        <w:pStyle w:val="Textbody"/>
        <w:spacing w:after="0" w:line="360" w:lineRule="auto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ALLEGATO SCHEDA DESCRITTIVA IMMOBILE</w:t>
      </w:r>
    </w:p>
    <w:p w14:paraId="7B543A02" w14:textId="77777777" w:rsidR="004742E5" w:rsidRDefault="000D09F7">
      <w:pPr>
        <w:pStyle w:val="Textbody"/>
        <w:spacing w:after="0" w:line="36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DATI IDENTIFICATIVI DEL SOGGETTO PROPONENTE E DELL’IMMOBILE</w:t>
      </w:r>
    </w:p>
    <w:p w14:paraId="69424813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</w:t>
      </w:r>
      <w:bookmarkStart w:id="0" w:name="_Hlk240616217"/>
      <w:r>
        <w:rPr>
          <w:rFonts w:ascii="Calibri" w:hAnsi="Calibri"/>
          <w:sz w:val="22"/>
          <w:szCs w:val="22"/>
        </w:rPr>
        <w:t>(Nome) ___________________________  (Cognome) _______________________________</w:t>
      </w:r>
      <w:bookmarkEnd w:id="0"/>
    </w:p>
    <w:p w14:paraId="2ED3E9BA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nato a  </w:t>
      </w:r>
      <w:r>
        <w:rPr>
          <w:rFonts w:ascii="Calibri" w:hAnsi="Calibri"/>
          <w:sz w:val="22"/>
          <w:szCs w:val="22"/>
        </w:rPr>
        <w:t>______________________________ il _______________  C.F. __________________________ Telefono __________________________ mail ___________________________________________ residente a ______________________  prov. _____ in via _________________________________ n° ______</w:t>
      </w:r>
    </w:p>
    <w:p w14:paraId="12BA62D5" w14:textId="77777777" w:rsidR="004742E5" w:rsidRDefault="000D09F7">
      <w:pPr>
        <w:pStyle w:val="Textbody"/>
        <w:spacing w:after="0" w:line="36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Eventuali ulteriori richiedenti (comproprietari maggiorenni – </w:t>
      </w:r>
      <w:r>
        <w:rPr>
          <w:rFonts w:ascii="Calibri" w:hAnsi="Calibri"/>
          <w:sz w:val="18"/>
          <w:szCs w:val="18"/>
        </w:rPr>
        <w:t>La domanda deve essere presentata e sottoscritta esclusivamente da tutti i componenti del nucleo familiare proprietari o futuri proprietari dell’abitazione che assumono la qualifica di richiedenti</w:t>
      </w:r>
      <w:r>
        <w:rPr>
          <w:rFonts w:ascii="Calibri" w:hAnsi="Calibri"/>
          <w:sz w:val="22"/>
          <w:szCs w:val="22"/>
        </w:rPr>
        <w:t>):</w:t>
      </w:r>
    </w:p>
    <w:p w14:paraId="136E4C30" w14:textId="77777777" w:rsidR="004742E5" w:rsidRDefault="000D09F7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bookmarkStart w:id="1" w:name="_Hlk240616240"/>
      <w:r>
        <w:rPr>
          <w:rFonts w:ascii="Calibri" w:hAnsi="Calibri"/>
          <w:sz w:val="22"/>
          <w:szCs w:val="22"/>
        </w:rPr>
        <w:t>Il sottoscritto (Nome) ___________________________  (Cognome) __________________________</w:t>
      </w:r>
    </w:p>
    <w:p w14:paraId="096D99DE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a  il  C.F.  Telefono  mail residente a  prov.  in via  n°</w:t>
      </w:r>
    </w:p>
    <w:bookmarkEnd w:id="1"/>
    <w:p w14:paraId="4CB4979D" w14:textId="77777777" w:rsidR="004742E5" w:rsidRDefault="000D09F7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sottoscritto (Nome) ___________________________  (Cognome) __________________________</w:t>
      </w:r>
    </w:p>
    <w:p w14:paraId="47294431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a  il  C.F.  Telefono  mail residente a  prov.  in via  n°</w:t>
      </w:r>
    </w:p>
    <w:p w14:paraId="1529E3B2" w14:textId="77777777" w:rsidR="004742E5" w:rsidRDefault="000D09F7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sottoscritto (Nome) ___________________________  (Cognome) __________________________</w:t>
      </w:r>
    </w:p>
    <w:p w14:paraId="0310D99E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a  il  C.F.  Telefono  mail residente a  </w:t>
      </w:r>
      <w:r>
        <w:rPr>
          <w:rFonts w:ascii="Calibri" w:hAnsi="Calibri"/>
          <w:sz w:val="22"/>
          <w:szCs w:val="22"/>
        </w:rPr>
        <w:t>prov.  in via  n°</w:t>
      </w:r>
    </w:p>
    <w:p w14:paraId="38792D7C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 QUALITÀ DI PROPRIETARIO/I O FUTURO/I PROPRIETARIO/I DELL’IMMOBILE OGGETTO DELL’INTERVENTO.</w:t>
      </w:r>
    </w:p>
    <w:p w14:paraId="1BD2B289" w14:textId="77777777" w:rsidR="004742E5" w:rsidRDefault="000D09F7">
      <w:pPr>
        <w:pStyle w:val="Textbody"/>
        <w:spacing w:after="0"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CHIEDE/CHIEDONO</w:t>
      </w:r>
    </w:p>
    <w:p w14:paraId="7D17FCFE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ammesso/a/i a partecipare al bando in oggetto per il seguente intervento (barrare la casella di interesse):</w:t>
      </w:r>
    </w:p>
    <w:p w14:paraId="1C51AA91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acquisto di abitazione da destinare a prima casa</w:t>
      </w:r>
    </w:p>
    <w:p w14:paraId="04092DC2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ristrutturazione edilizia / restauro e risanamento conservativo di abitazione da destinare a prima casa</w:t>
      </w:r>
    </w:p>
    <w:p w14:paraId="6F2D1DFA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acquisto con contestuale ristrutturazione edilizia / restauro e risanamento conservativo</w:t>
      </w:r>
    </w:p>
    <w:p w14:paraId="30E3E9FF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presente domanda riguarda:</w:t>
      </w:r>
    </w:p>
    <w:p w14:paraId="32949DF3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l’intera abitazione</w:t>
      </w:r>
    </w:p>
    <w:p w14:paraId="0A7C439B" w14:textId="77777777" w:rsidR="004742E5" w:rsidRDefault="000D09F7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una quota di proprietà pari al  ____ %</w:t>
      </w:r>
    </w:p>
    <w:p w14:paraId="5C3A39FE" w14:textId="77777777" w:rsidR="004742E5" w:rsidRDefault="000D09F7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40CFB751" w14:textId="77777777" w:rsidR="004742E5" w:rsidRDefault="004742E5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</w:p>
    <w:p w14:paraId="7BB8636E" w14:textId="77777777" w:rsidR="004742E5" w:rsidRDefault="000D09F7">
      <w:pPr>
        <w:pStyle w:val="Textbody"/>
        <w:spacing w:after="0"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DICHIARA/DICHIARANO QUANTO SEGUE</w:t>
      </w:r>
    </w:p>
    <w:p w14:paraId="6BCB7E53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1) </w:t>
      </w:r>
      <w:r>
        <w:rPr>
          <w:rFonts w:ascii="Calibri" w:hAnsi="Calibri" w:cs="Calibri"/>
          <w:b/>
          <w:bCs/>
          <w:sz w:val="22"/>
          <w:szCs w:val="22"/>
        </w:rPr>
        <w:t xml:space="preserve">DI AVER PRESO VISIONE </w:t>
      </w:r>
      <w:r>
        <w:rPr>
          <w:rFonts w:ascii="Calibri" w:hAnsi="Calibri" w:cs="Calibri"/>
          <w:sz w:val="22"/>
          <w:szCs w:val="22"/>
        </w:rPr>
        <w:t>del bando e di accettarne integralmente il contenuto;</w:t>
      </w:r>
    </w:p>
    <w:p w14:paraId="78BA30A8" w14:textId="77777777" w:rsidR="004742E5" w:rsidRDefault="000D09F7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2) che, con riferimento ai requisiti di cui all’art. 3 del bando:</w:t>
      </w:r>
    </w:p>
    <w:p w14:paraId="19E99CA3" w14:textId="77777777" w:rsidR="004742E5" w:rsidRDefault="000D09F7">
      <w:pPr>
        <w:pStyle w:val="Textbody"/>
        <w:numPr>
          <w:ilvl w:val="0"/>
          <w:numId w:val="5"/>
        </w:numPr>
        <w:tabs>
          <w:tab w:val="left" w:pos="735"/>
        </w:tabs>
        <w:spacing w:after="120" w:line="240" w:lineRule="auto"/>
        <w:ind w:left="227" w:firstLine="0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ciascun richiedente è </w:t>
      </w:r>
      <w:r>
        <w:rPr>
          <w:rFonts w:ascii="Calibri" w:hAnsi="Calibri" w:cs="Calibri"/>
          <w:b/>
          <w:bCs/>
          <w:sz w:val="22"/>
          <w:szCs w:val="22"/>
        </w:rPr>
        <w:t>MAGGIORENNE</w:t>
      </w:r>
      <w:r>
        <w:rPr>
          <w:rFonts w:ascii="Calibri" w:hAnsi="Calibri" w:cs="Calibri"/>
          <w:sz w:val="22"/>
          <w:szCs w:val="22"/>
        </w:rPr>
        <w:t>;</w:t>
      </w:r>
    </w:p>
    <w:p w14:paraId="322AD994" w14:textId="77777777" w:rsidR="004742E5" w:rsidRDefault="000D09F7">
      <w:pPr>
        <w:pStyle w:val="Textbody"/>
        <w:numPr>
          <w:ilvl w:val="0"/>
          <w:numId w:val="5"/>
        </w:numPr>
        <w:tabs>
          <w:tab w:val="left" w:pos="735"/>
        </w:tabs>
        <w:spacing w:after="120" w:line="240" w:lineRule="auto"/>
        <w:ind w:left="227" w:firstLine="0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ciascun richiedente è in </w:t>
      </w:r>
      <w:r>
        <w:rPr>
          <w:rFonts w:ascii="Calibri" w:hAnsi="Calibri" w:cs="Calibri"/>
          <w:sz w:val="22"/>
          <w:szCs w:val="22"/>
        </w:rPr>
        <w:t xml:space="preserve">possesso della </w:t>
      </w:r>
      <w:r>
        <w:rPr>
          <w:rFonts w:ascii="Calibri" w:hAnsi="Calibri" w:cs="Calibri"/>
          <w:b/>
          <w:bCs/>
          <w:sz w:val="22"/>
          <w:szCs w:val="22"/>
        </w:rPr>
        <w:t>CITTADINANZA</w:t>
      </w:r>
      <w:r>
        <w:rPr>
          <w:rFonts w:ascii="Calibri" w:hAnsi="Calibri" w:cs="Calibri"/>
          <w:sz w:val="22"/>
          <w:szCs w:val="22"/>
        </w:rPr>
        <w:t xml:space="preserve"> o del titolo di soggiorno richiesti dal bando;</w:t>
      </w:r>
    </w:p>
    <w:p w14:paraId="30E9DDBB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almeno uno dei richiedenti </w:t>
      </w:r>
      <w:r>
        <w:rPr>
          <w:rFonts w:ascii="Calibri" w:hAnsi="Calibri" w:cs="Calibri"/>
          <w:b/>
          <w:bCs/>
          <w:sz w:val="22"/>
          <w:szCs w:val="22"/>
        </w:rPr>
        <w:t>NON HA LA RESIDENZA</w:t>
      </w:r>
      <w:r>
        <w:rPr>
          <w:rFonts w:ascii="Calibri" w:hAnsi="Calibri" w:cs="Calibri"/>
          <w:sz w:val="22"/>
          <w:szCs w:val="22"/>
        </w:rPr>
        <w:t xml:space="preserve"> in un altro piccolo comune della Sardegna diverso da quello nel cui territorio è localizzato l’immobile oggetto </w:t>
      </w:r>
      <w:r>
        <w:rPr>
          <w:rFonts w:ascii="Calibri" w:hAnsi="Calibri" w:cs="Calibri"/>
          <w:sz w:val="22"/>
          <w:szCs w:val="22"/>
        </w:rPr>
        <w:t>dell’intervento né, dopo il 1° gennaio 2022, abbia trasferito la propria residenza da un piccolo comune della Sardegna diverso da quello in cui è localizzato l’immobile e richieda in quest’ultimo il beneficio;</w:t>
      </w:r>
    </w:p>
    <w:p w14:paraId="16EC160B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b/>
          <w:bCs/>
          <w:sz w:val="22"/>
          <w:szCs w:val="22"/>
        </w:rPr>
        <w:t>NON AVER GIÀ BENEFICIATO</w:t>
      </w:r>
      <w:r>
        <w:rPr>
          <w:rFonts w:ascii="Calibri" w:hAnsi="Calibri" w:cs="Calibri"/>
          <w:sz w:val="22"/>
          <w:szCs w:val="22"/>
        </w:rPr>
        <w:t xml:space="preserve"> del contributo massimo previsto dalla normativa in materia (15.000 euro) o, nel caso in cui sia stato precedentemente percepito un importo inferiore, la domanda è presentata per la quota residua, fino al raggiungimento del tetto massimo;</w:t>
      </w:r>
    </w:p>
    <w:p w14:paraId="7A1665EE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in merito all’</w:t>
      </w:r>
      <w:r>
        <w:rPr>
          <w:rFonts w:ascii="Calibri" w:hAnsi="Calibri" w:cs="Calibri"/>
          <w:b/>
          <w:bCs/>
          <w:sz w:val="22"/>
          <w:szCs w:val="22"/>
        </w:rPr>
        <w:t>AVER GIÀ BENEFICIATO</w:t>
      </w:r>
      <w:r>
        <w:rPr>
          <w:rFonts w:ascii="Calibri" w:hAnsi="Calibri" w:cs="Calibri"/>
          <w:sz w:val="22"/>
          <w:szCs w:val="22"/>
        </w:rPr>
        <w:t xml:space="preserve"> del contributo (barrare la casella interessata):</w:t>
      </w:r>
    </w:p>
    <w:p w14:paraId="485155AB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nessuno dei richiedenti e nessun componente del nucleo familiare ha già beneficiato del contributo;</w:t>
      </w:r>
    </w:p>
    <w:p w14:paraId="735064D9" w14:textId="77777777" w:rsidR="004742E5" w:rsidRDefault="000D09F7">
      <w:pPr>
        <w:pStyle w:val="Textbody"/>
        <w:spacing w:after="120" w:line="240" w:lineRule="auto"/>
        <w:ind w:left="426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i seguenti richiedenti o componenti del nucleo familiare hanno già beneficiato del contributo:</w:t>
      </w:r>
    </w:p>
    <w:p w14:paraId="6E39CFF7" w14:textId="77777777" w:rsidR="004742E5" w:rsidRDefault="000D09F7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Cognome Nome,  Importo ricevuto _________________(€) ;</w:t>
      </w:r>
    </w:p>
    <w:p w14:paraId="3AEC2FBE" w14:textId="77777777" w:rsidR="004742E5" w:rsidRDefault="000D09F7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Cognome Nome,  Importo ricevuto _________________(€) ;</w:t>
      </w:r>
    </w:p>
    <w:p w14:paraId="11F04CFD" w14:textId="77777777" w:rsidR="004742E5" w:rsidRDefault="000D09F7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Cognome Nome, Importo ricevuto _________________(€) ;</w:t>
      </w:r>
    </w:p>
    <w:p w14:paraId="4AC64BE5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, nessun componente del nucleo familiare possiede, nel medesimo Comune in cui è localizzato l’immobile oggetto dell’intervento, altra unità immobiliare a destinazione residenziale in piena ed esclusiva proprietà;</w:t>
      </w:r>
    </w:p>
    <w:p w14:paraId="345A5CB2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9A2DD9A" w14:textId="77777777" w:rsidR="004742E5" w:rsidRDefault="000D09F7">
      <w:pPr>
        <w:pStyle w:val="Textbody"/>
        <w:spacing w:after="120" w:line="240" w:lineRule="auto"/>
        <w:ind w:left="227" w:hanging="22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3) che </w:t>
      </w:r>
      <w:r>
        <w:rPr>
          <w:rFonts w:ascii="Calibri" w:hAnsi="Calibri" w:cs="Calibri"/>
          <w:b/>
          <w:bCs/>
          <w:sz w:val="22"/>
          <w:szCs w:val="22"/>
        </w:rPr>
        <w:t>RISULTA/RISULTANO</w:t>
      </w:r>
      <w:r>
        <w:rPr>
          <w:rFonts w:ascii="Calibri" w:hAnsi="Calibri" w:cs="Calibri"/>
          <w:sz w:val="22"/>
          <w:szCs w:val="22"/>
        </w:rPr>
        <w:t xml:space="preserve"> o risulterà/risulteranno </w:t>
      </w:r>
      <w:r>
        <w:rPr>
          <w:rFonts w:ascii="Calibri" w:hAnsi="Calibri" w:cs="Calibri"/>
          <w:b/>
          <w:bCs/>
          <w:sz w:val="22"/>
          <w:szCs w:val="22"/>
        </w:rPr>
        <w:t>PROPRIETARIO/A/I</w:t>
      </w:r>
      <w:r>
        <w:rPr>
          <w:rFonts w:ascii="Calibri" w:hAnsi="Calibri" w:cs="Calibri"/>
          <w:sz w:val="22"/>
          <w:szCs w:val="22"/>
        </w:rPr>
        <w:t xml:space="preserve"> o comproprietario/a/i dell’immobile oggetto dell’intervento, secondo quanto previsto dal bando;</w:t>
      </w:r>
    </w:p>
    <w:p w14:paraId="481C149E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4) che il </w:t>
      </w:r>
      <w:r>
        <w:rPr>
          <w:rFonts w:ascii="Calibri" w:hAnsi="Calibri" w:cs="Calibri"/>
          <w:b/>
          <w:bCs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è (barrare la casella interessata):</w:t>
      </w:r>
    </w:p>
    <w:p w14:paraId="784FC9A9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già costituito</w:t>
      </w:r>
    </w:p>
    <w:p w14:paraId="27F8578D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costituendo;</w:t>
      </w:r>
    </w:p>
    <w:p w14:paraId="7D437923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5) che il </w:t>
      </w:r>
      <w:r>
        <w:rPr>
          <w:rFonts w:ascii="Calibri" w:hAnsi="Calibri" w:cs="Calibri"/>
          <w:b/>
          <w:bCs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costituito o costituendo per il quale è presentata la domanda è così composto:</w:t>
      </w:r>
    </w:p>
    <w:p w14:paraId="208B2768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(Indicare di seguito i componenti del nucleo familiare diversi da</w:t>
      </w:r>
      <w:r>
        <w:rPr>
          <w:rFonts w:ascii="Calibri" w:hAnsi="Calibri"/>
          <w:sz w:val="22"/>
          <w:szCs w:val="22"/>
        </w:rPr>
        <w:t>i richiedenti già sopra indicati.)</w:t>
      </w:r>
    </w:p>
    <w:p w14:paraId="157385A5" w14:textId="77777777" w:rsidR="004742E5" w:rsidRDefault="000D09F7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Componente 1 – Nome e cognome  C.F.  data di nascita  luogo di nascita  □ </w:t>
      </w:r>
      <w:r>
        <w:rPr>
          <w:rFonts w:ascii="Calibri" w:hAnsi="Calibri"/>
          <w:sz w:val="22"/>
          <w:szCs w:val="22"/>
        </w:rPr>
        <w:t>figlio di uno dei richiedenti</w:t>
      </w:r>
    </w:p>
    <w:p w14:paraId="0BDABBA6" w14:textId="77777777" w:rsidR="004742E5" w:rsidRDefault="000D09F7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Componente 1 – Nome e cognome  C.F.  data di nascita  luogo di nascita  □ figlio di uno dei richiedenti</w:t>
      </w:r>
    </w:p>
    <w:p w14:paraId="615D8554" w14:textId="77777777" w:rsidR="004742E5" w:rsidRDefault="000D09F7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Componente 1 – Nome e cognome  C.F.  data di nascita  luogo di nascita  □ figlio di uno dei richiedenti</w:t>
      </w:r>
    </w:p>
    <w:p w14:paraId="5BD0BFEE" w14:textId="77777777" w:rsidR="004742E5" w:rsidRDefault="000D09F7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Componente 1 – Nome e cognome  C.F.  data di nascita  luogo di nascita  □ figlio di uno dei richiedenti</w:t>
      </w:r>
    </w:p>
    <w:p w14:paraId="725FF42F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lastRenderedPageBreak/>
        <w:t xml:space="preserve">6) che l’immobile </w:t>
      </w:r>
      <w:r>
        <w:rPr>
          <w:rFonts w:ascii="Calibri" w:hAnsi="Calibri" w:cs="Calibri"/>
          <w:sz w:val="22"/>
          <w:szCs w:val="22"/>
        </w:rPr>
        <w:t>oggetto dell’intervento è:</w:t>
      </w:r>
    </w:p>
    <w:p w14:paraId="6627B066" w14:textId="77777777" w:rsidR="004742E5" w:rsidRDefault="000D09F7">
      <w:pPr>
        <w:pStyle w:val="Textbody"/>
        <w:numPr>
          <w:ilvl w:val="0"/>
          <w:numId w:val="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Ubicato in via _______________</w:t>
      </w:r>
    </w:p>
    <w:p w14:paraId="1BA726AD" w14:textId="77777777" w:rsidR="004742E5" w:rsidRDefault="000D09F7">
      <w:pPr>
        <w:pStyle w:val="Textbody"/>
        <w:numPr>
          <w:ilvl w:val="0"/>
          <w:numId w:val="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Dati catastali (foglio/mappale) __________________</w:t>
      </w:r>
    </w:p>
    <w:p w14:paraId="76838AB8" w14:textId="77777777" w:rsidR="004742E5" w:rsidRDefault="004742E5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</w:p>
    <w:p w14:paraId="2F6DA6D0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7) </w:t>
      </w:r>
      <w:r>
        <w:rPr>
          <w:rFonts w:ascii="Calibri" w:hAnsi="Calibri" w:cs="Calibri"/>
          <w:b/>
          <w:bCs/>
          <w:sz w:val="22"/>
          <w:szCs w:val="22"/>
        </w:rPr>
        <w:t>TIPOLOGIA</w:t>
      </w:r>
      <w:r>
        <w:rPr>
          <w:rFonts w:ascii="Calibri" w:hAnsi="Calibri" w:cs="Calibri"/>
          <w:sz w:val="22"/>
          <w:szCs w:val="22"/>
        </w:rPr>
        <w:t xml:space="preserve"> dell’immobile oggetto della domanda (barrare la casella di interesse):</w:t>
      </w:r>
    </w:p>
    <w:p w14:paraId="1CA537AE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abitazione esistente</w:t>
      </w:r>
    </w:p>
    <w:p w14:paraId="0955D7F2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abitazione in fase di costruzione</w:t>
      </w:r>
    </w:p>
    <w:p w14:paraId="3D4A0833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unità immobiliare confinante da accorpare alla prima casa</w:t>
      </w:r>
    </w:p>
    <w:p w14:paraId="5C296996" w14:textId="77777777" w:rsidR="004742E5" w:rsidRDefault="000D09F7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immobile oggetto di ristrutturazione / restauro e risanamento conservativo</w:t>
      </w:r>
    </w:p>
    <w:p w14:paraId="3BC49043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8) 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:</w:t>
      </w:r>
    </w:p>
    <w:p w14:paraId="7EDF1BF9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aver stipulato atto definitivo di compravendita in data ____________;</w:t>
      </w:r>
    </w:p>
    <w:p w14:paraId="50412428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aver stipulato contratto preliminare di compravendita regolarmente registrato in data __________;</w:t>
      </w:r>
    </w:p>
    <w:p w14:paraId="6E14E061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caso di contratto preliminare, che tutti i richiedenti risultano promissari acquirenti dell’immobile oggetto dell’intervento.</w:t>
      </w:r>
    </w:p>
    <w:p w14:paraId="31F0DEE0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nessun componente del nucleo familiare possiede, nel medesimo Comune in cui è localizzato l’immobile oggetto dell’intervento, altra unità immobiliare a destinazione residenziale in piena ed esclusiva proprietà;</w:t>
      </w:r>
    </w:p>
    <w:p w14:paraId="00A3181D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0BE0B0C2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non riguarda sole pertinenze;</w:t>
      </w:r>
    </w:p>
    <w:p w14:paraId="45E9BA00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29167D5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0F491FA9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l’immobile oggetto di acquisto è conforme alla normativa urbanistica, edilizia e catastale alla data dell’atto di compravendita, secondo quanto previsto dal bando;</w:t>
      </w:r>
    </w:p>
    <w:p w14:paraId="0350629A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che, in caso di acquisto del diritto di proprietà superficiaria, la durata </w:t>
      </w:r>
      <w:r>
        <w:rPr>
          <w:rFonts w:ascii="Calibri" w:hAnsi="Calibri" w:cs="Calibri"/>
          <w:sz w:val="22"/>
          <w:szCs w:val="22"/>
        </w:rPr>
        <w:t>residua del diritto è conforme a quanto previsto dal bando;</w:t>
      </w:r>
    </w:p>
    <w:p w14:paraId="3DE35702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ex novo di un’abitazione né operazioni riconducibili a nuova costruzione su area edificabile;</w:t>
      </w:r>
    </w:p>
    <w:p w14:paraId="558DAFE2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9) in caso di </w:t>
      </w:r>
      <w:r>
        <w:rPr>
          <w:rFonts w:ascii="Calibri" w:hAnsi="Calibri" w:cs="Calibri"/>
          <w:b/>
          <w:bCs/>
          <w:sz w:val="22"/>
          <w:szCs w:val="22"/>
        </w:rPr>
        <w:t>RISTRUTTURAZIONE/RESTAURO</w:t>
      </w:r>
      <w:r>
        <w:rPr>
          <w:rFonts w:ascii="Calibri" w:hAnsi="Calibri" w:cs="Calibri"/>
          <w:sz w:val="22"/>
          <w:szCs w:val="22"/>
        </w:rPr>
        <w:t xml:space="preserve"> e risanamento conservativo:</w:t>
      </w:r>
    </w:p>
    <w:p w14:paraId="37A15EDF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>RIENTRA NELLE CATEGORIE</w:t>
      </w:r>
      <w:r>
        <w:rPr>
          <w:rFonts w:ascii="Calibri" w:hAnsi="Calibri" w:cs="Calibri"/>
          <w:sz w:val="22"/>
          <w:szCs w:val="22"/>
        </w:rPr>
        <w:t xml:space="preserve"> di cui all’articolo 3, comma 1, lettere c) o d), del DPR 380/2001;</w:t>
      </w:r>
    </w:p>
    <w:p w14:paraId="44C16ED2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>NON RIGUARDA PARTI COMUNI</w:t>
      </w:r>
      <w:r>
        <w:rPr>
          <w:rFonts w:ascii="Calibri" w:hAnsi="Calibri" w:cs="Calibri"/>
          <w:sz w:val="22"/>
          <w:szCs w:val="22"/>
        </w:rPr>
        <w:t xml:space="preserve"> dell’edificio;</w:t>
      </w:r>
    </w:p>
    <w:p w14:paraId="4BC55803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 xml:space="preserve">NON </w:t>
      </w:r>
      <w:r>
        <w:rPr>
          <w:rFonts w:ascii="Calibri" w:hAnsi="Calibri" w:cs="Calibri"/>
          <w:b/>
          <w:bCs/>
          <w:sz w:val="22"/>
          <w:szCs w:val="22"/>
        </w:rPr>
        <w:t xml:space="preserve">RIGUARDA ESCLUSIVAMENTE PERTINENZE </w:t>
      </w:r>
      <w:r>
        <w:rPr>
          <w:rFonts w:ascii="Calibri" w:hAnsi="Calibri" w:cs="Calibri"/>
          <w:sz w:val="22"/>
          <w:szCs w:val="22"/>
        </w:rPr>
        <w:t>dell’abitazione ovvero, se comprende pertinenze, le relative lavorazioni sono ricomprese in un intervento unitario riguardante anche l’abitazione principale, secondo quanto previsto dal bando;</w:t>
      </w:r>
    </w:p>
    <w:p w14:paraId="6CCE503E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il richiedente detiene la piena proprietà dell’intera abitazione o della quota di essa oggetto del contributo, secondo quanto previsto dal bando;</w:t>
      </w:r>
    </w:p>
    <w:p w14:paraId="41E93C9B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l’immobile è conforme alla normativa urbanistica, edilizia e catastale alla data di presentazione della domanda, secondo quanto previsto dal bando;</w:t>
      </w:r>
    </w:p>
    <w:p w14:paraId="2BC6D74F" w14:textId="77777777" w:rsidR="004742E5" w:rsidRDefault="000D09F7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per l’intervento edilizio (barrare la casella interessata):</w:t>
      </w:r>
    </w:p>
    <w:p w14:paraId="063EB2BE" w14:textId="77777777" w:rsidR="004742E5" w:rsidRDefault="000D09F7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è già stato presentato/acquisito il relativo titolo o pratica edilizia;</w:t>
      </w:r>
    </w:p>
    <w:p w14:paraId="2E5BC99D" w14:textId="77777777" w:rsidR="004742E5" w:rsidRDefault="000D09F7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il relativo titolo o pratica edilizia non è ancora stato presentato/acquisito;</w:t>
      </w:r>
    </w:p>
    <w:p w14:paraId="1252546B" w14:textId="77777777" w:rsidR="004742E5" w:rsidRDefault="000D09F7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Estremi della pratica/titolo edilizio (se disponibili): _________________ ;</w:t>
      </w:r>
    </w:p>
    <w:p w14:paraId="7B7D522D" w14:textId="77777777" w:rsidR="004742E5" w:rsidRDefault="000D09F7">
      <w:pPr>
        <w:pStyle w:val="Textbody"/>
        <w:spacing w:after="120" w:line="240" w:lineRule="auto"/>
        <w:ind w:left="397" w:hanging="39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10) che l’</w:t>
      </w:r>
      <w:r>
        <w:rPr>
          <w:rFonts w:ascii="Calibri" w:hAnsi="Calibri" w:cs="Calibri"/>
          <w:b/>
          <w:bCs/>
          <w:sz w:val="22"/>
          <w:szCs w:val="22"/>
        </w:rPr>
        <w:t>IMMOBILE OGGETTO</w:t>
      </w:r>
      <w:r>
        <w:rPr>
          <w:rFonts w:ascii="Calibri" w:hAnsi="Calibri" w:cs="Calibri"/>
          <w:sz w:val="22"/>
          <w:szCs w:val="22"/>
        </w:rPr>
        <w:t xml:space="preserve"> dell’intervento ha o avrà, secondo la tipologia di intervento richiesta e nei termini previsti dal bando, destinazione </w:t>
      </w:r>
      <w:r>
        <w:rPr>
          <w:rFonts w:ascii="Calibri" w:hAnsi="Calibri" w:cs="Calibri"/>
          <w:b/>
          <w:bCs/>
          <w:sz w:val="22"/>
          <w:szCs w:val="22"/>
        </w:rPr>
        <w:t>RESIDENZIALE</w:t>
      </w:r>
      <w:r>
        <w:rPr>
          <w:rFonts w:ascii="Calibri" w:hAnsi="Calibri" w:cs="Calibri"/>
          <w:sz w:val="22"/>
          <w:szCs w:val="22"/>
        </w:rPr>
        <w:t xml:space="preserve"> ad uso abitativo.</w:t>
      </w:r>
    </w:p>
    <w:p w14:paraId="11C6893A" w14:textId="77777777" w:rsidR="004742E5" w:rsidRDefault="000D09F7">
      <w:pPr>
        <w:pStyle w:val="Textbody"/>
        <w:spacing w:after="120" w:line="240" w:lineRule="auto"/>
        <w:ind w:left="397" w:hanging="39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11) che la spesa complessiva prevista/sostenuta per l’intervento è pari a </w:t>
      </w:r>
      <w:r>
        <w:rPr>
          <w:rFonts w:ascii="Calibri" w:hAnsi="Calibri" w:cs="Calibri"/>
          <w:b/>
          <w:bCs/>
          <w:sz w:val="22"/>
          <w:szCs w:val="22"/>
        </w:rPr>
        <w:t>EURO</w:t>
      </w:r>
      <w:r>
        <w:rPr>
          <w:rFonts w:ascii="Calibri" w:hAnsi="Calibri" w:cs="Calibri"/>
          <w:sz w:val="22"/>
          <w:szCs w:val="22"/>
        </w:rPr>
        <w:t xml:space="preserve">  ___________e che il contributo richiesto è pari a </w:t>
      </w:r>
      <w:r>
        <w:rPr>
          <w:rFonts w:ascii="Calibri" w:hAnsi="Calibri" w:cs="Calibri"/>
          <w:b/>
          <w:bCs/>
          <w:sz w:val="22"/>
          <w:szCs w:val="22"/>
        </w:rPr>
        <w:t>EURO</w:t>
      </w:r>
      <w:r>
        <w:rPr>
          <w:rFonts w:ascii="Calibri" w:hAnsi="Calibri" w:cs="Calibri"/>
          <w:sz w:val="22"/>
          <w:szCs w:val="22"/>
        </w:rPr>
        <w:t xml:space="preserve"> ______________, nel rispetto dei limiti di bando.</w:t>
      </w:r>
    </w:p>
    <w:p w14:paraId="088B39BC" w14:textId="77777777" w:rsidR="004742E5" w:rsidRDefault="004742E5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</w:p>
    <w:p w14:paraId="60329598" w14:textId="77777777" w:rsidR="004742E5" w:rsidRDefault="000D09F7">
      <w:pPr>
        <w:pStyle w:val="Standard"/>
        <w:spacing w:after="120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DICHIARA </w:t>
      </w:r>
      <w:r>
        <w:rPr>
          <w:rFonts w:ascii="Calibri" w:hAnsi="Calibri" w:cs="Calibri"/>
          <w:sz w:val="22"/>
          <w:szCs w:val="22"/>
        </w:rPr>
        <w:t>inoltre, ai fini dell’attribuzione dei punteggi di cui all’art. 11 del bando, di possedere i seguenti requisiti (barrare le caselle di interesse per autovalutazione):</w:t>
      </w:r>
    </w:p>
    <w:p w14:paraId="0FA1E02F" w14:textId="77777777" w:rsidR="004742E5" w:rsidRDefault="000D09F7">
      <w:pPr>
        <w:pStyle w:val="Textbody"/>
        <w:spacing w:after="12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1. CRITERI REGIONALI OBBLIGATORI</w:t>
      </w:r>
    </w:p>
    <w:p w14:paraId="50221722" w14:textId="77777777" w:rsidR="004742E5" w:rsidRDefault="000D09F7">
      <w:pPr>
        <w:pStyle w:val="Textbody"/>
        <w:spacing w:after="120" w:line="240" w:lineRule="auto"/>
        <w:rPr>
          <w:rFonts w:hint="eastAsia"/>
        </w:rPr>
      </w:pPr>
      <w:r>
        <w:rPr>
          <w:rFonts w:ascii="MS Gothic" w:eastAsia="MS Gothic" w:hAnsi="MS Gothic" w:cs="Calibri"/>
          <w:b/>
          <w:sz w:val="22"/>
          <w:szCs w:val="22"/>
        </w:rPr>
        <w:t>☐</w:t>
      </w:r>
      <w:r>
        <w:rPr>
          <w:rFonts w:ascii="Calibri" w:hAnsi="Calibri" w:cs="Calibri"/>
          <w:b/>
          <w:sz w:val="22"/>
          <w:szCs w:val="22"/>
        </w:rPr>
        <w:t>RESIDENZA</w:t>
      </w:r>
      <w:r>
        <w:rPr>
          <w:rFonts w:ascii="Calibri" w:hAnsi="Calibri" w:cs="Calibri"/>
          <w:sz w:val="22"/>
          <w:szCs w:val="22"/>
        </w:rPr>
        <w:t xml:space="preserve"> (barrare la casella interessata):</w:t>
      </w:r>
    </w:p>
    <w:p w14:paraId="46DE45B3" w14:textId="77777777" w:rsidR="004742E5" w:rsidRDefault="000D09F7">
      <w:pPr>
        <w:pStyle w:val="Textbody"/>
        <w:tabs>
          <w:tab w:val="left" w:pos="426"/>
        </w:tabs>
        <w:spacing w:after="120" w:line="240" w:lineRule="auto"/>
        <w:ind w:left="709" w:hanging="425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Richiedente che trasferisce la propria residenza da un altro Comune o la </w:t>
      </w:r>
      <w:r>
        <w:rPr>
          <w:rFonts w:ascii="Calibri" w:hAnsi="Calibri" w:cs="Calibri"/>
          <w:sz w:val="22"/>
          <w:szCs w:val="22"/>
        </w:rPr>
        <w:t>trasferisce in Sardegna</w:t>
      </w:r>
    </w:p>
    <w:p w14:paraId="5824AF67" w14:textId="77777777" w:rsidR="004742E5" w:rsidRDefault="000D09F7">
      <w:pPr>
        <w:pStyle w:val="Textbody"/>
        <w:tabs>
          <w:tab w:val="left" w:pos="567"/>
        </w:tabs>
        <w:spacing w:after="120" w:line="24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da altra regione o da stato estero al Comune di Perdasdefogu                                                           (25 punti)</w:t>
      </w:r>
    </w:p>
    <w:p w14:paraId="1269F849" w14:textId="77777777" w:rsidR="004742E5" w:rsidRDefault="000D09F7">
      <w:pPr>
        <w:pStyle w:val="Textbody"/>
        <w:tabs>
          <w:tab w:val="left" w:pos="426"/>
        </w:tabs>
        <w:spacing w:after="120" w:line="240" w:lineRule="auto"/>
        <w:ind w:left="709" w:hanging="425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Punteggio incrementato in quanto emigrato sardo o di loro discendente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(5 punti)</w:t>
      </w:r>
    </w:p>
    <w:p w14:paraId="0666B149" w14:textId="77777777" w:rsidR="004742E5" w:rsidRDefault="000D09F7">
      <w:pPr>
        <w:pStyle w:val="Textbody"/>
        <w:spacing w:after="120" w:line="240" w:lineRule="auto"/>
        <w:rPr>
          <w:rFonts w:hint="eastAsia"/>
        </w:rPr>
      </w:pPr>
      <w:r>
        <w:rPr>
          <w:rFonts w:ascii="Calibri" w:hAnsi="Calibri" w:cs="Calibri"/>
          <w:b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(barrare la casella interessata):</w:t>
      </w:r>
    </w:p>
    <w:p w14:paraId="2CABE9CE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di nuova formazione (nucleo costituendo)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(18 punti)</w:t>
      </w:r>
    </w:p>
    <w:p w14:paraId="5A3544B9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già costituiti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r>
        <w:rPr>
          <w:rFonts w:ascii="Calibri" w:hAnsi="Calibri" w:cs="Calibri"/>
          <w:sz w:val="22"/>
          <w:szCs w:val="22"/>
        </w:rPr>
        <w:tab/>
        <w:t xml:space="preserve">        (0 punti)</w:t>
      </w:r>
    </w:p>
    <w:p w14:paraId="489A5296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1 figlio minore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(12 punti)</w:t>
      </w:r>
    </w:p>
    <w:p w14:paraId="635F151D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2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(14 punti)</w:t>
      </w:r>
    </w:p>
    <w:p w14:paraId="51B9E475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3 o più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(16 punti)</w:t>
      </w:r>
    </w:p>
    <w:p w14:paraId="637E3E0F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senza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(0 punti)</w:t>
      </w:r>
    </w:p>
    <w:p w14:paraId="7D1FB251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3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(7 punti)</w:t>
      </w:r>
    </w:p>
    <w:p w14:paraId="4408CAB5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lastRenderedPageBreak/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4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</w:t>
      </w:r>
      <w:r>
        <w:rPr>
          <w:rFonts w:ascii="Calibri" w:hAnsi="Calibri" w:cs="Calibri"/>
          <w:sz w:val="22"/>
          <w:szCs w:val="22"/>
        </w:rPr>
        <w:tab/>
        <w:t xml:space="preserve">         (9 punti)</w:t>
      </w:r>
    </w:p>
    <w:p w14:paraId="20555035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5 o più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(11 punti)</w:t>
      </w:r>
    </w:p>
    <w:p w14:paraId="03F2BB8D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meno di 3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(0 punti)</w:t>
      </w:r>
    </w:p>
    <w:p w14:paraId="1211CFD7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ETÀ RICHIEDENTE</w:t>
      </w:r>
    </w:p>
    <w:p w14:paraId="505F26BF" w14:textId="77777777" w:rsidR="004742E5" w:rsidRDefault="000D09F7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MS Gothic" w:eastAsia="MS Gothic" w:hAnsi="MS Gothic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Età anagrafica inferiore a </w:t>
      </w:r>
      <w:r>
        <w:rPr>
          <w:rFonts w:ascii="Calibri" w:hAnsi="Calibri" w:cs="Calibri"/>
          <w:b/>
          <w:bCs/>
          <w:sz w:val="22"/>
          <w:szCs w:val="22"/>
        </w:rPr>
        <w:t>QUARANTA ANNI</w:t>
      </w:r>
      <w:r>
        <w:rPr>
          <w:rFonts w:ascii="Calibri" w:hAnsi="Calibri" w:cs="Calibri"/>
          <w:sz w:val="22"/>
          <w:szCs w:val="22"/>
        </w:rPr>
        <w:t xml:space="preserve"> alla data del 31 dicembre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(6 punti)</w:t>
      </w:r>
    </w:p>
    <w:p w14:paraId="6D5E5DB4" w14:textId="77777777" w:rsidR="004742E5" w:rsidRDefault="000D09F7">
      <w:pPr>
        <w:pStyle w:val="Textbody"/>
        <w:tabs>
          <w:tab w:val="left" w:pos="338"/>
        </w:tabs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PUNTEGGIO </w:t>
      </w:r>
      <w:r>
        <w:rPr>
          <w:rFonts w:ascii="Calibri" w:hAnsi="Calibri" w:cs="Calibri"/>
          <w:b/>
          <w:bCs/>
          <w:sz w:val="22"/>
          <w:szCs w:val="22"/>
        </w:rPr>
        <w:t xml:space="preserve">TOTALE CRITERI REGIONALI (MAX 81)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 xml:space="preserve">           </w:t>
      </w:r>
    </w:p>
    <w:p w14:paraId="583DA6F1" w14:textId="77777777" w:rsidR="004742E5" w:rsidRDefault="000D09F7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2. CRITERI COMUNALI</w:t>
      </w:r>
    </w:p>
    <w:tbl>
      <w:tblPr>
        <w:tblW w:w="9820" w:type="dxa"/>
        <w:tblInd w:w="3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5"/>
        <w:gridCol w:w="1145"/>
      </w:tblGrid>
      <w:tr w:rsidR="004742E5" w14:paraId="6E3E0187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62C3" w14:textId="77777777" w:rsidR="004742E5" w:rsidRDefault="000D09F7">
            <w:pPr>
              <w:widowControl/>
              <w:numPr>
                <w:ilvl w:val="0"/>
                <w:numId w:val="8"/>
              </w:numPr>
              <w:suppressAutoHyphens w:val="0"/>
              <w:spacing w:before="120" w:line="0" w:lineRule="atLeast"/>
              <w:ind w:left="320" w:hanging="283"/>
              <w:textAlignment w:val="auto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Nuclei con la presenza di almeno una persona con disabilità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AC4D" w14:textId="77777777" w:rsidR="004742E5" w:rsidRDefault="000D09F7">
            <w:pPr>
              <w:spacing w:before="120" w:line="0" w:lineRule="atLeast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4742E5" w14:paraId="471B5FAB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861C" w14:textId="77777777" w:rsidR="004742E5" w:rsidRDefault="000D09F7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b) Richiedenti che acquistano o eseguono lavori di ristrutturazione nel centro storico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D9ED" w14:textId="77777777" w:rsidR="004742E5" w:rsidRDefault="000D09F7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4742E5" w14:paraId="6647C357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05A8" w14:textId="77777777" w:rsidR="004742E5" w:rsidRDefault="000D09F7">
            <w:pPr>
              <w:spacing w:before="120" w:line="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c) </w:t>
            </w:r>
            <w:r>
              <w:rPr>
                <w:rFonts w:ascii="Calibri" w:hAnsi="Calibri" w:cs="Calibri"/>
                <w:sz w:val="22"/>
                <w:szCs w:val="22"/>
              </w:rPr>
              <w:t>Richiedenti che acquistano e ristrutturano immobili dichiarati inagibili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AC0A" w14:textId="77777777" w:rsidR="004742E5" w:rsidRDefault="000D09F7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4742E5" w14:paraId="0E30A666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DC24A" w14:textId="77777777" w:rsidR="004742E5" w:rsidRDefault="000D09F7">
            <w:pPr>
              <w:spacing w:before="120" w:line="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d) Richiedenti inseriti nella graduatoria per l’assegnazione di alloggi di ERP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9390" w14:textId="77777777" w:rsidR="004742E5" w:rsidRDefault="000D09F7">
            <w:pPr>
              <w:spacing w:before="120" w:line="0" w:lineRule="atLeast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 PUNTI</w:t>
            </w:r>
          </w:p>
        </w:tc>
      </w:tr>
      <w:tr w:rsidR="004742E5" w14:paraId="3CC95EE9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5B89" w14:textId="77777777" w:rsidR="004742E5" w:rsidRDefault="000D09F7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e) Richiedenti in condizione di debolezza sociale o economica reddito ISEE &lt; </w:t>
            </w:r>
            <w:r>
              <w:rPr>
                <w:rFonts w:ascii="Calibri" w:hAnsi="Calibri" w:cs="Calibri"/>
                <w:sz w:val="22"/>
                <w:szCs w:val="22"/>
              </w:rPr>
              <w:t>15.000,00 euro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97BA" w14:textId="77777777" w:rsidR="004742E5" w:rsidRDefault="000D09F7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 PUNTI</w:t>
            </w:r>
          </w:p>
        </w:tc>
      </w:tr>
      <w:tr w:rsidR="004742E5" w14:paraId="0DC278E1" w14:textId="77777777">
        <w:tblPrEx>
          <w:tblCellMar>
            <w:top w:w="0" w:type="dxa"/>
            <w:bottom w:w="0" w:type="dxa"/>
          </w:tblCellMar>
        </w:tblPrEx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AEE28" w14:textId="77777777" w:rsidR="004742E5" w:rsidRDefault="000D09F7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PUNTEGGIO TOTALE CRITERI COMUNALI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F4262" w14:textId="77777777" w:rsidR="004742E5" w:rsidRDefault="000D09F7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(MAX 22)</w:t>
            </w:r>
          </w:p>
        </w:tc>
      </w:tr>
    </w:tbl>
    <w:p w14:paraId="78A409F4" w14:textId="77777777" w:rsidR="004742E5" w:rsidRDefault="000D09F7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          </w:t>
      </w:r>
    </w:p>
    <w:p w14:paraId="481EDB03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 xml:space="preserve">TIPOLOGIA DI INTERVENTO </w:t>
      </w:r>
      <w:r>
        <w:rPr>
          <w:rFonts w:ascii="Calibri" w:hAnsi="Calibri"/>
          <w:sz w:val="22"/>
          <w:szCs w:val="22"/>
        </w:rPr>
        <w:t>(barrare la casella interessata):</w:t>
      </w:r>
    </w:p>
    <w:p w14:paraId="62C4E837" w14:textId="77777777" w:rsidR="004742E5" w:rsidRDefault="000D09F7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IMMOBILE</w:t>
      </w:r>
    </w:p>
    <w:p w14:paraId="370D75ED" w14:textId="77777777" w:rsidR="004742E5" w:rsidRDefault="000D09F7">
      <w:pPr>
        <w:pStyle w:val="Textbody"/>
        <w:tabs>
          <w:tab w:val="left" w:pos="851"/>
        </w:tabs>
        <w:spacing w:after="0"/>
        <w:ind w:left="851" w:hanging="284"/>
        <w:jc w:val="both"/>
        <w:rPr>
          <w:rFonts w:hint="eastAsia"/>
        </w:rPr>
      </w:pP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ACQUISTO IMMOBILE già avvenuto (aver stipulato un atto definitivo di </w:t>
      </w:r>
      <w:r>
        <w:rPr>
          <w:rFonts w:ascii="Calibri" w:hAnsi="Calibri"/>
          <w:sz w:val="22"/>
          <w:szCs w:val="22"/>
        </w:rPr>
        <w:t xml:space="preserve">compravendita o un contratto preliminare di compravendita regolarmente registrato, a 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)</w:t>
      </w:r>
    </w:p>
    <w:p w14:paraId="1A71C6D0" w14:textId="77777777" w:rsidR="004742E5" w:rsidRDefault="000D09F7">
      <w:pPr>
        <w:pStyle w:val="Textbody"/>
        <w:tabs>
          <w:tab w:val="left" w:pos="678"/>
        </w:tabs>
        <w:spacing w:after="0"/>
        <w:ind w:left="340" w:hanging="397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IMMOBILE da effettuare</w:t>
      </w:r>
    </w:p>
    <w:p w14:paraId="19E4D881" w14:textId="77777777" w:rsidR="004742E5" w:rsidRDefault="000D09F7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RISTRUTTURAZIONE IMMOBILE</w:t>
      </w:r>
    </w:p>
    <w:p w14:paraId="7B529684" w14:textId="77777777" w:rsidR="004742E5" w:rsidRDefault="000D09F7">
      <w:pPr>
        <w:pStyle w:val="Textbody"/>
        <w:tabs>
          <w:tab w:val="left" w:pos="851"/>
        </w:tabs>
        <w:spacing w:after="0"/>
        <w:ind w:left="851" w:hanging="284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RISTRUTTURAZIONE IMMOBILE con lavori avviati o conclusi a </w:t>
      </w:r>
      <w:r>
        <w:rPr>
          <w:rFonts w:ascii="Calibri" w:hAnsi="Calibri"/>
          <w:sz w:val="22"/>
          <w:szCs w:val="22"/>
        </w:rPr>
        <w:t xml:space="preserve">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.</w:t>
      </w:r>
    </w:p>
    <w:p w14:paraId="2A653500" w14:textId="13235CEC" w:rsidR="004742E5" w:rsidRDefault="000D09F7">
      <w:pPr>
        <w:pStyle w:val="Textbody"/>
        <w:tabs>
          <w:tab w:val="left" w:pos="678"/>
        </w:tabs>
        <w:spacing w:after="0"/>
        <w:ind w:left="340" w:hanging="39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          </w:t>
      </w:r>
      <w:r>
        <w:rPr>
          <w:rFonts w:ascii="Calibri" w:hAnsi="Calibri"/>
          <w:sz w:val="22"/>
          <w:szCs w:val="22"/>
        </w:rPr>
        <w:t>Indicare estremi pratica SUAPE ____________________________________________________</w:t>
      </w:r>
    </w:p>
    <w:p w14:paraId="07AEFBF9" w14:textId="77777777" w:rsidR="004742E5" w:rsidRDefault="000D09F7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RISTRUTTURAZIONE IMMOBILE con lavori da avviare con pratica SUAPE</w:t>
      </w:r>
    </w:p>
    <w:p w14:paraId="5F05310F" w14:textId="77777777" w:rsidR="004742E5" w:rsidRDefault="000D09F7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E RISTRUTTURAZIONE IMMOBILE</w:t>
      </w:r>
    </w:p>
    <w:p w14:paraId="6537EFBA" w14:textId="77777777" w:rsidR="004742E5" w:rsidRDefault="000D09F7">
      <w:pPr>
        <w:pStyle w:val="Textbody"/>
        <w:tabs>
          <w:tab w:val="left" w:pos="338"/>
        </w:tabs>
        <w:spacing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caso di acquisto non si ha la proprietà piena ed esclusiva di un’altra unità immobiliare a destinazione residenziale ad uso abitativo situata nel Comune di Perdasdefogu.</w:t>
      </w:r>
    </w:p>
    <w:p w14:paraId="2DF4A643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CATEGORIA CATASTALE</w:t>
      </w:r>
      <w:r>
        <w:rPr>
          <w:rFonts w:ascii="Calibri" w:hAnsi="Calibri"/>
          <w:sz w:val="22"/>
          <w:szCs w:val="22"/>
        </w:rPr>
        <w:t xml:space="preserve"> (indicare la categoria catastale ed allegare il certificato di accatastamento):</w:t>
      </w:r>
    </w:p>
    <w:p w14:paraId="1D9B1D34" w14:textId="77777777" w:rsidR="004742E5" w:rsidRDefault="000D09F7">
      <w:pPr>
        <w:pStyle w:val="Textbody"/>
        <w:spacing w:after="0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categoria  (categorie ammesse: </w:t>
      </w:r>
      <w:r>
        <w:rPr>
          <w:rFonts w:ascii="Calibri" w:eastAsia="Calibri" w:hAnsi="Calibri" w:cs="Calibri"/>
          <w:b/>
          <w:sz w:val="22"/>
          <w:szCs w:val="22"/>
        </w:rPr>
        <w:t>A/2,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A/3,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A/4,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A/5,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A/6,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A/7,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A/11</w:t>
      </w:r>
      <w:r>
        <w:rPr>
          <w:rFonts w:ascii="Calibri" w:eastAsia="Calibri" w:hAnsi="Calibri" w:cs="Calibri"/>
          <w:sz w:val="22"/>
          <w:szCs w:val="22"/>
        </w:rPr>
        <w:t xml:space="preserve"> – categorie non ammesse:  </w:t>
      </w:r>
      <w:r>
        <w:rPr>
          <w:rFonts w:ascii="Calibri" w:eastAsia="Calibri" w:hAnsi="Calibri" w:cs="Calibri"/>
          <w:b/>
          <w:sz w:val="22"/>
          <w:szCs w:val="22"/>
        </w:rPr>
        <w:t>A/1,</w:t>
      </w:r>
      <w:r>
        <w:rPr>
          <w:rStyle w:val="Enfasigrassetto"/>
          <w:rFonts w:ascii="Calibri" w:eastAsia="Calibri" w:hAnsi="Calibri" w:cs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A/8,</w:t>
      </w:r>
      <w:r>
        <w:rPr>
          <w:rStyle w:val="Enfasigrassetto"/>
          <w:rFonts w:ascii="Calibri" w:eastAsia="Calibri" w:hAnsi="Calibri" w:cs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A/9</w:t>
      </w:r>
      <w:r>
        <w:rPr>
          <w:rFonts w:ascii="Calibri" w:eastAsia="Calibri" w:hAnsi="Calibri" w:cs="Calibri"/>
          <w:sz w:val="22"/>
          <w:szCs w:val="22"/>
        </w:rPr>
        <w:t xml:space="preserve"> – ammesso il cambi d’uso a categoria residenziale a seguito di intervento edilizio consentito dalle norme urbanistiche)</w:t>
      </w:r>
    </w:p>
    <w:p w14:paraId="62BC0498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6209179B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3. LOCALIZZAZIONE DELL’EDIFICIO</w:t>
      </w:r>
    </w:p>
    <w:p w14:paraId="11DB6DBA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Indicare la via e numero civico ed allegare </w:t>
      </w:r>
      <w:r>
        <w:rPr>
          <w:rFonts w:ascii="Calibri" w:hAnsi="Calibri"/>
          <w:sz w:val="22"/>
          <w:szCs w:val="22"/>
        </w:rPr>
        <w:t>cartografia specificando la localizzazione dell’edificio</w:t>
      </w:r>
    </w:p>
    <w:p w14:paraId="2A0D38EF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584E03C9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4. DESCRIZIONE DELL’INTERVENTO (descrivere la tipologia di intervento)</w:t>
      </w:r>
    </w:p>
    <w:p w14:paraId="43F4237D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Allegare esauriente documentazione fotografica </w:t>
      </w:r>
      <w:r>
        <w:rPr>
          <w:rFonts w:ascii="Calibri" w:hAnsi="Calibri"/>
          <w:b/>
          <w:sz w:val="22"/>
          <w:szCs w:val="22"/>
        </w:rPr>
        <w:t>ATTUALE</w:t>
      </w:r>
      <w:r>
        <w:rPr>
          <w:rFonts w:ascii="Calibri" w:hAnsi="Calibri"/>
          <w:sz w:val="22"/>
          <w:szCs w:val="22"/>
        </w:rPr>
        <w:t xml:space="preserve"> dell’immobile (no immagini Google Maps)</w:t>
      </w:r>
    </w:p>
    <w:p w14:paraId="08025AB7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5D5ECBF6" w14:textId="77777777" w:rsidR="004742E5" w:rsidRDefault="000D09F7">
      <w:pPr>
        <w:pStyle w:val="Textbody"/>
        <w:spacing w:after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5. QUADRO ECONOMICO PRESUNTO DELL'INTERVENTO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8"/>
        <w:gridCol w:w="2325"/>
        <w:gridCol w:w="815"/>
        <w:gridCol w:w="2410"/>
      </w:tblGrid>
      <w:tr w:rsidR="004742E5" w14:paraId="39E5584E" w14:textId="77777777">
        <w:tblPrEx>
          <w:tblCellMar>
            <w:top w:w="0" w:type="dxa"/>
            <w:bottom w:w="0" w:type="dxa"/>
          </w:tblCellMar>
        </w:tblPrEx>
        <w:tc>
          <w:tcPr>
            <w:tcW w:w="4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38006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Tipologia di spesa (IVA inclusa)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32FFD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Costo totale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4AD2A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%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3FD33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Contributo richiesto</w:t>
            </w:r>
          </w:p>
        </w:tc>
      </w:tr>
      <w:tr w:rsidR="004742E5" w14:paraId="363F26D6" w14:textId="77777777">
        <w:tblPrEx>
          <w:tblCellMar>
            <w:top w:w="0" w:type="dxa"/>
            <w:bottom w:w="0" w:type="dxa"/>
          </w:tblCellMar>
        </w:tblPrEx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98CD1" w14:textId="77777777" w:rsidR="004742E5" w:rsidRDefault="000D09F7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Ristrutturazione edificio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BF7A9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8B7AE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B6B45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4742E5" w14:paraId="27580829" w14:textId="77777777">
        <w:tblPrEx>
          <w:tblCellMar>
            <w:top w:w="0" w:type="dxa"/>
            <w:bottom w:w="0" w:type="dxa"/>
          </w:tblCellMar>
        </w:tblPrEx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1A161" w14:textId="77777777" w:rsidR="004742E5" w:rsidRDefault="000D09F7">
            <w:pPr>
              <w:pStyle w:val="TableContents"/>
              <w:rPr>
                <w:rFonts w:hint="eastAsia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Spese Tecniche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8E493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5A92E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81204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4742E5" w14:paraId="7A4740CD" w14:textId="77777777">
        <w:tblPrEx>
          <w:tblCellMar>
            <w:top w:w="0" w:type="dxa"/>
            <w:bottom w:w="0" w:type="dxa"/>
          </w:tblCellMar>
        </w:tblPrEx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DC52A" w14:textId="77777777" w:rsidR="004742E5" w:rsidRDefault="000D09F7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Acquisto edificio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C5E9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2339D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3022D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4742E5" w14:paraId="684A49A0" w14:textId="77777777">
        <w:tblPrEx>
          <w:tblCellMar>
            <w:top w:w="0" w:type="dxa"/>
            <w:bottom w:w="0" w:type="dxa"/>
          </w:tblCellMar>
        </w:tblPrEx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DEB1E" w14:textId="77777777" w:rsidR="004742E5" w:rsidRDefault="000D09F7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Importo totale delle opere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8E14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4673C" w14:textId="77777777" w:rsidR="004742E5" w:rsidRDefault="000D09F7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100%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95E0F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4F779B6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2504F4E4" w14:textId="77777777" w:rsidR="004742E5" w:rsidRDefault="000D09F7">
      <w:pPr>
        <w:pStyle w:val="Textbody"/>
        <w:spacing w:after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6. COPERTURA FINANZIARIA DELL’INTERVENTO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3"/>
        <w:gridCol w:w="2725"/>
        <w:gridCol w:w="850"/>
      </w:tblGrid>
      <w:tr w:rsidR="004742E5" w14:paraId="6120EBC9" w14:textId="77777777">
        <w:tblPrEx>
          <w:tblCellMar>
            <w:top w:w="0" w:type="dxa"/>
            <w:bottom w:w="0" w:type="dxa"/>
          </w:tblCellMar>
        </w:tblPrEx>
        <w:tc>
          <w:tcPr>
            <w:tcW w:w="6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38407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 xml:space="preserve">Tipologia fonte </w:t>
            </w:r>
            <w:r>
              <w:rPr>
                <w:rFonts w:ascii="Calibri, sans-serif" w:hAnsi="Calibri, sans-serif"/>
                <w:b/>
                <w:sz w:val="22"/>
                <w:szCs w:val="22"/>
              </w:rPr>
              <w:t>finanziamento</w:t>
            </w:r>
          </w:p>
        </w:tc>
        <w:tc>
          <w:tcPr>
            <w:tcW w:w="2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CD909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Importo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EF59A" w14:textId="77777777" w:rsidR="004742E5" w:rsidRDefault="000D09F7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%</w:t>
            </w:r>
          </w:p>
        </w:tc>
      </w:tr>
      <w:tr w:rsidR="004742E5" w14:paraId="38C87909" w14:textId="77777777">
        <w:tblPrEx>
          <w:tblCellMar>
            <w:top w:w="0" w:type="dxa"/>
            <w:bottom w:w="0" w:type="dxa"/>
          </w:tblCellMar>
        </w:tblPrEx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26BDD" w14:textId="77777777" w:rsidR="004742E5" w:rsidRDefault="000D09F7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Contributo Comunale richiesto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0E210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D656B" w14:textId="77777777" w:rsidR="004742E5" w:rsidRDefault="004742E5">
            <w:pPr>
              <w:pStyle w:val="Standard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4742E5" w14:paraId="599A80CA" w14:textId="77777777">
        <w:tblPrEx>
          <w:tblCellMar>
            <w:top w:w="0" w:type="dxa"/>
            <w:bottom w:w="0" w:type="dxa"/>
          </w:tblCellMar>
        </w:tblPrEx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82CD3" w14:textId="77777777" w:rsidR="004742E5" w:rsidRDefault="000D09F7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Risorse private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CA3B2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0C60B" w14:textId="77777777" w:rsidR="004742E5" w:rsidRDefault="004742E5">
            <w:pPr>
              <w:pStyle w:val="Standard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4742E5" w14:paraId="2C4DECC4" w14:textId="77777777">
        <w:tblPrEx>
          <w:tblCellMar>
            <w:top w:w="0" w:type="dxa"/>
            <w:bottom w:w="0" w:type="dxa"/>
          </w:tblCellMar>
        </w:tblPrEx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BBBB3" w14:textId="77777777" w:rsidR="004742E5" w:rsidRDefault="000D09F7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Costo Totale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C6E3C" w14:textId="77777777" w:rsidR="004742E5" w:rsidRDefault="004742E5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DD415" w14:textId="77777777" w:rsidR="004742E5" w:rsidRDefault="000D09F7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100%</w:t>
            </w:r>
          </w:p>
        </w:tc>
      </w:tr>
    </w:tbl>
    <w:p w14:paraId="4480EB74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20D58939" w14:textId="77777777" w:rsidR="004742E5" w:rsidRDefault="000D09F7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MAIL PRESSO LA QUALE INVIARE LE COMUNICAZIONI IN MERITO ALLA RICHIESTA:</w:t>
      </w:r>
    </w:p>
    <w:p w14:paraId="3AFE1F82" w14:textId="77777777" w:rsidR="004742E5" w:rsidRDefault="000D09F7">
      <w:pPr>
        <w:pStyle w:val="FirstParagraph"/>
        <w:jc w:val="both"/>
      </w:pPr>
      <w:r>
        <w:rPr>
          <w:rFonts w:ascii="Calibri" w:hAnsi="Calibri" w:cs="Arial"/>
          <w:sz w:val="22"/>
          <w:szCs w:val="22"/>
        </w:rPr>
        <w:t xml:space="preserve">Il/La/I sottoscritto/a/i dichiara/dichiarano di aver preso visione </w:t>
      </w:r>
      <w:r>
        <w:rPr>
          <w:rFonts w:ascii="Calibri" w:hAnsi="Calibri" w:cs="Arial"/>
          <w:sz w:val="22"/>
          <w:szCs w:val="22"/>
        </w:rPr>
        <w:t xml:space="preserve">dell’informativa sul trattamento dei dati personali resa dal Comune ai sensi del Regolamento (UE) 2016/679 e della normativa vigente in materia di protezione dei dati personali, scaricabile dal sito istituzionale del Comune di Perdasdefogu  </w:t>
      </w:r>
    </w:p>
    <w:p w14:paraId="420B82DC" w14:textId="77777777" w:rsidR="004742E5" w:rsidRDefault="000D09F7">
      <w:pPr>
        <w:pStyle w:val="Standard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Si impegna/impegnano inoltre, in caso di ammissione al contributo, al rispetto di tutti gli obblighi previsti dal bando e dal provvedimento comunale di concessione.</w:t>
      </w:r>
    </w:p>
    <w:p w14:paraId="4EA81A72" w14:textId="77777777" w:rsidR="004742E5" w:rsidRDefault="004742E5">
      <w:pPr>
        <w:pStyle w:val="Textbody"/>
        <w:spacing w:after="0"/>
        <w:jc w:val="both"/>
        <w:rPr>
          <w:rFonts w:ascii="Calibri" w:hAnsi="Calibri"/>
          <w:sz w:val="22"/>
          <w:szCs w:val="22"/>
        </w:rPr>
      </w:pPr>
    </w:p>
    <w:p w14:paraId="220B702A" w14:textId="77777777" w:rsidR="004742E5" w:rsidRDefault="000D09F7">
      <w:pPr>
        <w:pStyle w:val="Textbody"/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   Firma del/i richiedente/i ______________________________________</w:t>
      </w:r>
    </w:p>
    <w:p w14:paraId="2BDAD28D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04CC3628" w14:textId="77777777" w:rsidR="004742E5" w:rsidRDefault="004742E5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29464239" w14:textId="77777777" w:rsidR="004742E5" w:rsidRDefault="000D09F7">
      <w:pPr>
        <w:pStyle w:val="Textbody"/>
        <w:spacing w:after="120" w:line="240" w:lineRule="auto"/>
        <w:jc w:val="both"/>
        <w:rPr>
          <w:rFonts w:ascii="Calibri" w:hAnsi="Calibri" w:cs="Tahoma"/>
          <w:b/>
          <w:color w:val="000000"/>
          <w:sz w:val="22"/>
          <w:szCs w:val="22"/>
        </w:rPr>
      </w:pPr>
      <w:r>
        <w:rPr>
          <w:rFonts w:ascii="Calibri" w:hAnsi="Calibri" w:cs="Tahoma"/>
          <w:b/>
          <w:color w:val="000000"/>
          <w:sz w:val="22"/>
          <w:szCs w:val="22"/>
        </w:rPr>
        <w:t>N.B.: ALLEGARE OBBLIGATORIAMENTE:</w:t>
      </w:r>
    </w:p>
    <w:p w14:paraId="07674633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 w:cs="Tahoma"/>
          <w:b/>
          <w:color w:val="000000"/>
          <w:sz w:val="22"/>
          <w:szCs w:val="22"/>
        </w:rPr>
        <w:t>COPIA DEL DOCUMENTO DI RICONOSCIMENTO</w:t>
      </w:r>
      <w:r>
        <w:rPr>
          <w:rFonts w:ascii="Calibri" w:hAnsi="Calibri" w:cs="Tahoma"/>
          <w:color w:val="000000"/>
          <w:sz w:val="22"/>
          <w:szCs w:val="22"/>
        </w:rPr>
        <w:t>;</w:t>
      </w:r>
    </w:p>
    <w:p w14:paraId="1FFCBC90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 w:cs="Tahoma"/>
          <w:b/>
          <w:color w:val="000000"/>
          <w:sz w:val="22"/>
          <w:szCs w:val="22"/>
        </w:rPr>
        <w:t xml:space="preserve">DOCUMENTAZIONE FOTOGRAFICA </w:t>
      </w:r>
      <w:r>
        <w:rPr>
          <w:rFonts w:ascii="Calibri" w:hAnsi="Calibri" w:cs="Tahoma"/>
          <w:color w:val="000000"/>
          <w:sz w:val="22"/>
          <w:szCs w:val="22"/>
        </w:rPr>
        <w:t>e</w:t>
      </w:r>
      <w:r>
        <w:rPr>
          <w:rFonts w:ascii="Calibri" w:hAnsi="Calibri" w:cs="Tahoma"/>
          <w:b/>
          <w:color w:val="000000"/>
          <w:sz w:val="22"/>
          <w:szCs w:val="22"/>
        </w:rPr>
        <w:t xml:space="preserve"> CARTOGRAFIA </w:t>
      </w:r>
      <w:r>
        <w:rPr>
          <w:rFonts w:ascii="Calibri" w:hAnsi="Calibri" w:cs="Tahoma"/>
          <w:color w:val="000000"/>
          <w:sz w:val="22"/>
          <w:szCs w:val="22"/>
        </w:rPr>
        <w:t>dell’immobile;</w:t>
      </w:r>
    </w:p>
    <w:p w14:paraId="3DDAB655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color w:val="000000"/>
          <w:sz w:val="22"/>
          <w:szCs w:val="22"/>
        </w:rPr>
        <w:t>CERTIFICATO DI ACCATASTAMENTO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dell’immobile;</w:t>
      </w:r>
    </w:p>
    <w:p w14:paraId="0A91A270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 IMMOBILI INAGIBILI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: allegare apposita </w:t>
      </w: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PERIZIA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redatta da tecnico qualificato;</w:t>
      </w:r>
    </w:p>
    <w:p w14:paraId="10116813" w14:textId="77777777" w:rsidR="004742E5" w:rsidRDefault="000D09F7">
      <w:pPr>
        <w:pStyle w:val="Textbody"/>
        <w:numPr>
          <w:ilvl w:val="0"/>
          <w:numId w:val="9"/>
        </w:numPr>
        <w:tabs>
          <w:tab w:val="left" w:pos="-382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22"/>
          <w:szCs w:val="22"/>
        </w:rPr>
        <w:t>PER ACQUISTO IMMOBILE</w:t>
      </w:r>
      <w:r>
        <w:rPr>
          <w:rFonts w:ascii="Calibri" w:hAnsi="Calibri"/>
          <w:sz w:val="22"/>
          <w:szCs w:val="22"/>
        </w:rPr>
        <w:t xml:space="preserve"> già </w:t>
      </w:r>
      <w:r>
        <w:rPr>
          <w:rFonts w:ascii="Calibri" w:hAnsi="Calibri"/>
          <w:sz w:val="22"/>
          <w:szCs w:val="22"/>
        </w:rPr>
        <w:t>avvenuto: copia dell’atto definitivo di compravendita o un contratto preliminare di compravendita regolarmente registrato, a decorrere dal 1° GENNAIO 2022;</w:t>
      </w:r>
    </w:p>
    <w:p w14:paraId="06D25C06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 RISTRUTTURAZIONE IMMOBILE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con lavori da avviare: </w:t>
      </w:r>
      <w:r>
        <w:rPr>
          <w:rFonts w:ascii="Calibri" w:eastAsia="Calibri" w:hAnsi="Calibri" w:cs="Arial"/>
          <w:color w:val="000000"/>
          <w:sz w:val="22"/>
          <w:szCs w:val="22"/>
        </w:rPr>
        <w:t>relazione tecnica del professionista abilitato;</w:t>
      </w:r>
    </w:p>
    <w:p w14:paraId="4F2111B8" w14:textId="77777777" w:rsidR="004742E5" w:rsidRDefault="000D09F7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22"/>
          <w:szCs w:val="22"/>
        </w:rPr>
        <w:t>PER RISTRUTTURAZIONE IMMOBILE</w:t>
      </w:r>
      <w:r>
        <w:rPr>
          <w:rFonts w:ascii="Calibri" w:hAnsi="Calibri"/>
          <w:sz w:val="22"/>
          <w:szCs w:val="22"/>
        </w:rPr>
        <w:t xml:space="preserve"> con lavori avviati o conclusi a 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compilare il campo che individua la pratica SUAPE presentata;</w:t>
      </w:r>
    </w:p>
    <w:p w14:paraId="42B19AE2" w14:textId="77777777" w:rsidR="004742E5" w:rsidRDefault="004742E5">
      <w:pPr>
        <w:pStyle w:val="Standard"/>
        <w:jc w:val="both"/>
        <w:rPr>
          <w:rFonts w:ascii="Calibri" w:hAnsi="Calibri" w:cs="Tahoma"/>
          <w:color w:val="000000"/>
          <w:sz w:val="22"/>
          <w:szCs w:val="22"/>
        </w:rPr>
      </w:pPr>
    </w:p>
    <w:sectPr w:rsidR="004742E5">
      <w:headerReference w:type="default" r:id="rId7"/>
      <w:pgSz w:w="11906" w:h="16838"/>
      <w:pgMar w:top="2276" w:right="1134" w:bottom="1134" w:left="1134" w:header="68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F8044" w14:textId="77777777" w:rsidR="000D09F7" w:rsidRDefault="000D09F7">
      <w:pPr>
        <w:rPr>
          <w:rFonts w:hint="eastAsia"/>
        </w:rPr>
      </w:pPr>
      <w:r>
        <w:separator/>
      </w:r>
    </w:p>
  </w:endnote>
  <w:endnote w:type="continuationSeparator" w:id="0">
    <w:p w14:paraId="55BF4DEA" w14:textId="77777777" w:rsidR="000D09F7" w:rsidRDefault="000D09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, sans-serif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_HS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5A579" w14:textId="77777777" w:rsidR="000D09F7" w:rsidRDefault="000D09F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9431CAD" w14:textId="77777777" w:rsidR="000D09F7" w:rsidRDefault="000D09F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1"/>
      <w:gridCol w:w="8593"/>
    </w:tblGrid>
    <w:tr w:rsidR="003E1998" w:rsidRPr="003E1998" w14:paraId="7E71AEE5" w14:textId="77777777" w:rsidTr="000D708A">
      <w:trPr>
        <w:trHeight w:val="1739"/>
      </w:trPr>
      <w:tc>
        <w:tcPr>
          <w:tcW w:w="1411" w:type="dxa"/>
          <w:tcBorders>
            <w:top w:val="nil"/>
            <w:left w:val="nil"/>
            <w:bottom w:val="nil"/>
            <w:right w:val="nil"/>
          </w:tcBorders>
        </w:tcPr>
        <w:p w14:paraId="0483E03C" w14:textId="13C4652A" w:rsidR="003E1998" w:rsidRPr="003E1998" w:rsidRDefault="003E1998" w:rsidP="003E1998">
          <w:pPr>
            <w:widowControl/>
            <w:suppressAutoHyphens w:val="0"/>
            <w:autoSpaceDE w:val="0"/>
            <w:spacing w:after="200"/>
            <w:ind w:left="-142"/>
            <w:jc w:val="center"/>
            <w:textAlignment w:val="auto"/>
            <w:rPr>
              <w:rFonts w:ascii="Courier_HS" w:eastAsia="Aptos" w:hAnsi="Courier_HS" w:cs="Courier_HS"/>
              <w:b/>
              <w:bCs/>
              <w:kern w:val="0"/>
              <w:lang w:eastAsia="en-US" w:bidi="ar-SA"/>
            </w:rPr>
          </w:pPr>
          <w:r w:rsidRPr="003E1998">
            <w:rPr>
              <w:rFonts w:ascii="Times New Roman" w:eastAsia="Aptos" w:hAnsi="Times New Roman" w:cs="Times New Roman"/>
              <w:noProof/>
              <w:kern w:val="0"/>
              <w:lang w:eastAsia="en-US" w:bidi="ar-SA"/>
            </w:rPr>
            <w:drawing>
              <wp:inline distT="0" distB="0" distL="0" distR="0" wp14:anchorId="2412E910" wp14:editId="542E6ACF">
                <wp:extent cx="781050" cy="112395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93" w:type="dxa"/>
          <w:tcBorders>
            <w:top w:val="nil"/>
            <w:left w:val="nil"/>
            <w:bottom w:val="nil"/>
            <w:right w:val="nil"/>
          </w:tcBorders>
        </w:tcPr>
        <w:p w14:paraId="523E13F8" w14:textId="77777777" w:rsidR="003E1998" w:rsidRPr="003E1998" w:rsidRDefault="003E1998" w:rsidP="003E1998">
          <w:pPr>
            <w:widowControl/>
            <w:suppressAutoHyphens w:val="0"/>
            <w:autoSpaceDE w:val="0"/>
            <w:spacing w:after="200"/>
            <w:ind w:right="290"/>
            <w:jc w:val="center"/>
            <w:textAlignment w:val="auto"/>
            <w:rPr>
              <w:rFonts w:ascii="Arial" w:eastAsia="Aptos" w:hAnsi="Arial" w:cs="Arial"/>
              <w:kern w:val="0"/>
              <w:lang w:eastAsia="en-US" w:bidi="ar-SA"/>
            </w:rPr>
          </w:pPr>
          <w:r w:rsidRPr="003E1998">
            <w:rPr>
              <w:rFonts w:ascii="Garamond" w:eastAsia="Aptos" w:hAnsi="Garamond" w:cs="Garamond"/>
              <w:b/>
              <w:caps/>
              <w:kern w:val="0"/>
              <w:sz w:val="48"/>
              <w:szCs w:val="48"/>
              <w:lang w:eastAsia="en-US" w:bidi="ar-SA"/>
            </w:rPr>
            <w:t>COMUNE</w:t>
          </w:r>
          <w:r w:rsidRPr="003E1998">
            <w:rPr>
              <w:rFonts w:ascii="Garamond" w:eastAsia="Aptos" w:hAnsi="Garamond" w:cs="Garamond"/>
              <w:b/>
              <w:kern w:val="0"/>
              <w:sz w:val="48"/>
              <w:szCs w:val="48"/>
              <w:lang w:eastAsia="en-US" w:bidi="ar-SA"/>
            </w:rPr>
            <w:t xml:space="preserve"> DI</w:t>
          </w:r>
          <w:r w:rsidRPr="003E1998">
            <w:rPr>
              <w:rFonts w:ascii="Garamond" w:eastAsia="Aptos" w:hAnsi="Garamond" w:cs="Garamond"/>
              <w:kern w:val="0"/>
              <w:sz w:val="48"/>
              <w:szCs w:val="48"/>
              <w:lang w:eastAsia="en-US" w:bidi="ar-SA"/>
            </w:rPr>
            <w:t xml:space="preserve"> </w:t>
          </w:r>
          <w:r w:rsidRPr="003E1998">
            <w:rPr>
              <w:rFonts w:ascii="Garamond" w:eastAsia="Aptos" w:hAnsi="Garamond" w:cs="Garamond"/>
              <w:b/>
              <w:kern w:val="0"/>
              <w:sz w:val="48"/>
              <w:szCs w:val="48"/>
              <w:lang w:eastAsia="en-US" w:bidi="ar-SA"/>
            </w:rPr>
            <w:t>PERDASDEFOGU</w:t>
          </w:r>
        </w:p>
        <w:p w14:paraId="3290F772" w14:textId="77777777" w:rsidR="003E1998" w:rsidRPr="003E1998" w:rsidRDefault="003E1998" w:rsidP="003E1998">
          <w:pPr>
            <w:widowControl/>
            <w:pBdr>
              <w:top w:val="triple" w:sz="4" w:space="9" w:color="auto"/>
              <w:left w:val="triple" w:sz="4" w:space="4" w:color="auto"/>
              <w:bottom w:val="triple" w:sz="4" w:space="5" w:color="auto"/>
              <w:right w:val="triple" w:sz="4" w:space="4" w:color="auto"/>
            </w:pBdr>
            <w:suppressAutoHyphens w:val="0"/>
            <w:autoSpaceDN/>
            <w:spacing w:before="240" w:after="200" w:line="200" w:lineRule="exact"/>
            <w:ind w:left="170" w:right="71"/>
            <w:jc w:val="both"/>
            <w:textAlignment w:val="auto"/>
            <w:rPr>
              <w:rFonts w:ascii="Arial" w:eastAsia="Aptos" w:hAnsi="Arial" w:cs="Arial"/>
              <w:i/>
              <w:iCs/>
              <w:kern w:val="0"/>
              <w:sz w:val="16"/>
              <w:szCs w:val="16"/>
              <w:lang w:eastAsia="en-US" w:bidi="ar-SA"/>
            </w:rPr>
          </w:pPr>
          <w:r w:rsidRPr="003E1998">
            <w:rPr>
              <w:rFonts w:ascii="Arial" w:eastAsia="Aptos" w:hAnsi="Arial" w:cs="Arial"/>
              <w:b/>
              <w:bCs/>
              <w:kern w:val="0"/>
              <w:sz w:val="16"/>
              <w:szCs w:val="16"/>
              <w:lang w:eastAsia="en-US" w:bidi="ar-SA"/>
            </w:rPr>
            <w:t>08046 Perdasdefogu - Piazza Europa n. 1                           Tel. 0782/94614-94315</w:t>
          </w:r>
          <w:r w:rsidRPr="003E1998">
            <w:rPr>
              <w:rFonts w:ascii="Arial" w:eastAsia="Aptos" w:hAnsi="Arial" w:cs="Arial"/>
              <w:b/>
              <w:bCs/>
              <w:kern w:val="0"/>
              <w:sz w:val="16"/>
              <w:szCs w:val="16"/>
              <w:lang w:eastAsia="en-US" w:bidi="ar-SA"/>
            </w:rPr>
            <w:br/>
            <w:t>C.F. 82000750917-P.I.00199440918                                 E-mail protocollo@pec.comunediperdasdefogu.com</w:t>
          </w:r>
        </w:p>
      </w:tc>
    </w:tr>
  </w:tbl>
  <w:p w14:paraId="565359B2" w14:textId="183AD53B" w:rsidR="000D09F7" w:rsidRPr="003E1998" w:rsidRDefault="000D09F7" w:rsidP="003E19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D8C"/>
    <w:multiLevelType w:val="multilevel"/>
    <w:tmpl w:val="C546A904"/>
    <w:styleLink w:val="WWNum3"/>
    <w:lvl w:ilvl="0">
      <w:numFmt w:val="bullet"/>
      <w:lvlText w:val="-"/>
      <w:lvlJc w:val="left"/>
      <w:pPr>
        <w:ind w:left="3240" w:hanging="360"/>
      </w:pPr>
      <w:rPr>
        <w:rFonts w:ascii="Times New Roman" w:eastAsia="Aptos" w:hAnsi="Times New Roman"/>
        <w:sz w:val="20"/>
      </w:rPr>
    </w:lvl>
    <w:lvl w:ilvl="1">
      <w:numFmt w:val="bullet"/>
      <w:lvlText w:val="o"/>
      <w:lvlJc w:val="left"/>
      <w:pPr>
        <w:ind w:left="3960" w:hanging="360"/>
      </w:pPr>
    </w:lvl>
    <w:lvl w:ilvl="2">
      <w:numFmt w:val="bullet"/>
      <w:lvlText w:val=""/>
      <w:lvlJc w:val="left"/>
      <w:pPr>
        <w:ind w:left="4680" w:hanging="360"/>
      </w:pPr>
    </w:lvl>
    <w:lvl w:ilvl="3">
      <w:numFmt w:val="bullet"/>
      <w:lvlText w:val=""/>
      <w:lvlJc w:val="left"/>
      <w:pPr>
        <w:ind w:left="5400" w:hanging="360"/>
      </w:pPr>
    </w:lvl>
    <w:lvl w:ilvl="4">
      <w:numFmt w:val="bullet"/>
      <w:lvlText w:val="o"/>
      <w:lvlJc w:val="left"/>
      <w:pPr>
        <w:ind w:left="6120" w:hanging="360"/>
      </w:pPr>
    </w:lvl>
    <w:lvl w:ilvl="5">
      <w:numFmt w:val="bullet"/>
      <w:lvlText w:val=""/>
      <w:lvlJc w:val="left"/>
      <w:pPr>
        <w:ind w:left="6840" w:hanging="360"/>
      </w:pPr>
    </w:lvl>
    <w:lvl w:ilvl="6">
      <w:numFmt w:val="bullet"/>
      <w:lvlText w:val=""/>
      <w:lvlJc w:val="left"/>
      <w:pPr>
        <w:ind w:left="7560" w:hanging="360"/>
      </w:pPr>
    </w:lvl>
    <w:lvl w:ilvl="7">
      <w:numFmt w:val="bullet"/>
      <w:lvlText w:val="o"/>
      <w:lvlJc w:val="left"/>
      <w:pPr>
        <w:ind w:left="8280" w:hanging="360"/>
      </w:pPr>
    </w:lvl>
    <w:lvl w:ilvl="8">
      <w:numFmt w:val="bullet"/>
      <w:lvlText w:val=""/>
      <w:lvlJc w:val="left"/>
      <w:pPr>
        <w:ind w:left="9000" w:hanging="360"/>
      </w:pPr>
    </w:lvl>
  </w:abstractNum>
  <w:abstractNum w:abstractNumId="1" w15:restartNumberingAfterBreak="0">
    <w:nsid w:val="142626DD"/>
    <w:multiLevelType w:val="multilevel"/>
    <w:tmpl w:val="6F5A3066"/>
    <w:lvl w:ilvl="0">
      <w:numFmt w:val="bullet"/>
      <w:lvlText w:val="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A5B4464"/>
    <w:multiLevelType w:val="multilevel"/>
    <w:tmpl w:val="E534A390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1044945"/>
    <w:multiLevelType w:val="multilevel"/>
    <w:tmpl w:val="57887898"/>
    <w:styleLink w:val="WWNum2"/>
    <w:lvl w:ilvl="0">
      <w:numFmt w:val="bullet"/>
      <w:lvlText w:val=""/>
      <w:lvlJc w:val="left"/>
      <w:pPr>
        <w:ind w:left="2270" w:hanging="360"/>
      </w:pPr>
    </w:lvl>
    <w:lvl w:ilvl="1">
      <w:numFmt w:val="bullet"/>
      <w:lvlText w:val="o"/>
      <w:lvlJc w:val="left"/>
      <w:pPr>
        <w:ind w:left="2990" w:hanging="360"/>
      </w:pPr>
    </w:lvl>
    <w:lvl w:ilvl="2">
      <w:numFmt w:val="bullet"/>
      <w:lvlText w:val=""/>
      <w:lvlJc w:val="left"/>
      <w:pPr>
        <w:ind w:left="3710" w:hanging="360"/>
      </w:pPr>
    </w:lvl>
    <w:lvl w:ilvl="3">
      <w:numFmt w:val="bullet"/>
      <w:lvlText w:val=""/>
      <w:lvlJc w:val="left"/>
      <w:pPr>
        <w:ind w:left="4430" w:hanging="360"/>
      </w:pPr>
    </w:lvl>
    <w:lvl w:ilvl="4">
      <w:numFmt w:val="bullet"/>
      <w:lvlText w:val="o"/>
      <w:lvlJc w:val="left"/>
      <w:pPr>
        <w:ind w:left="5150" w:hanging="360"/>
      </w:pPr>
    </w:lvl>
    <w:lvl w:ilvl="5">
      <w:numFmt w:val="bullet"/>
      <w:lvlText w:val=""/>
      <w:lvlJc w:val="left"/>
      <w:pPr>
        <w:ind w:left="5870" w:hanging="360"/>
      </w:pPr>
    </w:lvl>
    <w:lvl w:ilvl="6">
      <w:numFmt w:val="bullet"/>
      <w:lvlText w:val=""/>
      <w:lvlJc w:val="left"/>
      <w:pPr>
        <w:ind w:left="6590" w:hanging="360"/>
      </w:pPr>
    </w:lvl>
    <w:lvl w:ilvl="7">
      <w:numFmt w:val="bullet"/>
      <w:lvlText w:val="o"/>
      <w:lvlJc w:val="left"/>
      <w:pPr>
        <w:ind w:left="7310" w:hanging="360"/>
      </w:pPr>
    </w:lvl>
    <w:lvl w:ilvl="8">
      <w:numFmt w:val="bullet"/>
      <w:lvlText w:val=""/>
      <w:lvlJc w:val="left"/>
      <w:pPr>
        <w:ind w:left="8030" w:hanging="360"/>
      </w:pPr>
    </w:lvl>
  </w:abstractNum>
  <w:abstractNum w:abstractNumId="4" w15:restartNumberingAfterBreak="0">
    <w:nsid w:val="37742A66"/>
    <w:multiLevelType w:val="multilevel"/>
    <w:tmpl w:val="A66622CA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BC1756F"/>
    <w:multiLevelType w:val="multilevel"/>
    <w:tmpl w:val="F538FBFC"/>
    <w:lvl w:ilvl="0">
      <w:numFmt w:val="bullet"/>
      <w:lvlText w:val="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3EB2606"/>
    <w:multiLevelType w:val="multilevel"/>
    <w:tmpl w:val="6F42AEA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EAF3D3E"/>
    <w:multiLevelType w:val="multilevel"/>
    <w:tmpl w:val="669CC826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62047226"/>
    <w:multiLevelType w:val="multilevel"/>
    <w:tmpl w:val="D4EC115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871986245">
    <w:abstractNumId w:val="7"/>
  </w:num>
  <w:num w:numId="2" w16cid:durableId="1781072351">
    <w:abstractNumId w:val="3"/>
  </w:num>
  <w:num w:numId="3" w16cid:durableId="984313814">
    <w:abstractNumId w:val="0"/>
  </w:num>
  <w:num w:numId="4" w16cid:durableId="1901207343">
    <w:abstractNumId w:val="4"/>
  </w:num>
  <w:num w:numId="5" w16cid:durableId="478107595">
    <w:abstractNumId w:val="1"/>
  </w:num>
  <w:num w:numId="6" w16cid:durableId="1205605492">
    <w:abstractNumId w:val="5"/>
  </w:num>
  <w:num w:numId="7" w16cid:durableId="835341107">
    <w:abstractNumId w:val="8"/>
  </w:num>
  <w:num w:numId="8" w16cid:durableId="632252508">
    <w:abstractNumId w:val="2"/>
  </w:num>
  <w:num w:numId="9" w16cid:durableId="180977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42E5"/>
    <w:rsid w:val="000D09F7"/>
    <w:rsid w:val="002758F9"/>
    <w:rsid w:val="003E1998"/>
    <w:rsid w:val="004742E5"/>
    <w:rsid w:val="005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4E9140"/>
  <w15:docId w15:val="{630B1FBC-F930-4BDC-A014-8758DAA3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Heading"/>
    <w:next w:val="Textbody"/>
    <w:uiPriority w:val="9"/>
    <w:semiHidden/>
    <w:unhideWhenUsed/>
    <w:qFormat/>
    <w:pPr>
      <w:spacing w:before="120" w:after="60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DocumentMap">
    <w:name w:val="DocumentMap"/>
    <w:pPr>
      <w:widowControl/>
      <w:suppressAutoHyphens/>
      <w:spacing w:after="200" w:line="276" w:lineRule="auto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FirstParagraph">
    <w:name w:val="First Paragraph"/>
    <w:pPr>
      <w:widowControl/>
      <w:suppressAutoHyphens/>
      <w:spacing w:before="180" w:after="180"/>
      <w:textAlignment w:val="auto"/>
    </w:pPr>
    <w:rPr>
      <w:rFonts w:ascii="Aptos" w:eastAsia="Aptos" w:hAnsi="Aptos" w:cs="Times New Roman"/>
      <w:lang w:eastAsia="en-US" w:bidi="ar-SA"/>
    </w:rPr>
  </w:style>
  <w:style w:type="paragraph" w:customStyle="1" w:styleId="Compact">
    <w:name w:val="Compact"/>
    <w:pPr>
      <w:widowControl/>
      <w:suppressAutoHyphens/>
      <w:spacing w:before="36" w:after="36"/>
      <w:textAlignment w:val="auto"/>
    </w:pPr>
    <w:rPr>
      <w:rFonts w:ascii="Aptos" w:eastAsia="Aptos" w:hAnsi="Aptos" w:cs="Times New Roman"/>
      <w:lang w:eastAsia="en-US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grassetto">
    <w:name w:val="Strong"/>
    <w:basedOn w:val="Carpredefinitoparagrafo"/>
    <w:rPr>
      <w:b/>
      <w:bCs/>
    </w:rPr>
  </w:style>
  <w:style w:type="character" w:customStyle="1" w:styleId="CorpotestoCarattere">
    <w:name w:val="Corpo testo Carattere"/>
    <w:basedOn w:val="Carpredefinitoparagrafo"/>
    <w:rPr>
      <w:rFonts w:cs="Times New Roman"/>
      <w:lang w:val="it-IT" w:eastAsia="it-IT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Aptos"/>
      <w:sz w:val="20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Internetlink">
    <w:name w:val="Internet link"/>
    <w:rPr>
      <w:color w:val="000080"/>
      <w:u w:val="singl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rPr>
      <w:szCs w:val="21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2144</Words>
  <Characters>12222</Characters>
  <Application>Microsoft Office Word</Application>
  <DocSecurity>0</DocSecurity>
  <Lines>101</Lines>
  <Paragraphs>28</Paragraphs>
  <ScaleCrop>false</ScaleCrop>
  <Company/>
  <LinksUpToDate>false</LinksUpToDate>
  <CharactersWithSpaces>14338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Serra</dc:creator>
  <cp:lastModifiedBy>Romina Serra</cp:lastModifiedBy>
  <cp:revision>4</cp:revision>
  <cp:lastPrinted>2017-08-31T12:51:00Z</cp:lastPrinted>
  <dcterms:created xsi:type="dcterms:W3CDTF">2026-09-18T08:42:00Z</dcterms:created>
  <dcterms:modified xsi:type="dcterms:W3CDTF">2026-09-18T08:44:00Z</dcterms:modified>
</cp:coreProperties>
</file>